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888" w:type="dxa"/>
        <w:tblInd w:w="-444" w:type="dxa"/>
        <w:tblLook w:val="04A0" w:firstRow="1" w:lastRow="0" w:firstColumn="1" w:lastColumn="0" w:noHBand="0" w:noVBand="1"/>
      </w:tblPr>
      <w:tblGrid>
        <w:gridCol w:w="5888"/>
      </w:tblGrid>
      <w:tr w:rsidR="00A95BE3" w:rsidRPr="004420CC" w14:paraId="6F361E0B" w14:textId="77777777" w:rsidTr="001A5E39">
        <w:trPr>
          <w:trHeight w:val="431"/>
        </w:trPr>
        <w:tc>
          <w:tcPr>
            <w:tcW w:w="5888" w:type="dxa"/>
            <w:tcBorders>
              <w:bottom w:val="single" w:sz="4" w:space="0" w:color="auto"/>
            </w:tcBorders>
          </w:tcPr>
          <w:p w14:paraId="06A125DC" w14:textId="5438ABAD" w:rsidR="00A95BE3" w:rsidRPr="004420CC" w:rsidRDefault="00881071" w:rsidP="0054743C">
            <w:pPr>
              <w:ind w:rightChars="-95" w:right="-228"/>
              <w:rPr>
                <w:rFonts w:ascii="Arial" w:hAnsi="Arial" w:cs="Arial"/>
                <w:b/>
                <w:bCs/>
              </w:rPr>
            </w:pPr>
            <w:r w:rsidRPr="004420CC">
              <w:rPr>
                <w:rFonts w:ascii="Arial" w:hAnsi="Arial" w:cs="Arial"/>
                <w:b/>
                <w:bCs/>
              </w:rPr>
              <w:t>LA Enforcement Referral Form</w:t>
            </w:r>
          </w:p>
        </w:tc>
      </w:tr>
      <w:tr w:rsidR="00A95BE3" w:rsidRPr="004420CC" w14:paraId="410C5E0E" w14:textId="77777777" w:rsidTr="001A5E39">
        <w:trPr>
          <w:trHeight w:val="285"/>
        </w:trPr>
        <w:tc>
          <w:tcPr>
            <w:tcW w:w="5888" w:type="dxa"/>
            <w:tcBorders>
              <w:bottom w:val="single" w:sz="4" w:space="0" w:color="auto"/>
            </w:tcBorders>
          </w:tcPr>
          <w:p w14:paraId="426F408E" w14:textId="733B5CD1" w:rsidR="0054743C" w:rsidRPr="004420CC" w:rsidRDefault="00881071" w:rsidP="001A5E39">
            <w:pPr>
              <w:ind w:rightChars="-95" w:right="-228"/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</w:rPr>
              <w:t>LA:</w:t>
            </w:r>
          </w:p>
        </w:tc>
      </w:tr>
      <w:tr w:rsidR="0054743C" w:rsidRPr="004420CC" w14:paraId="49B011FA" w14:textId="77777777" w:rsidTr="001A5E39">
        <w:trPr>
          <w:trHeight w:val="273"/>
        </w:trPr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0E1C" w14:textId="022A1B19" w:rsidR="0054743C" w:rsidRPr="004420CC" w:rsidRDefault="00881071" w:rsidP="0054743C">
            <w:pPr>
              <w:ind w:rightChars="-95" w:right="-228"/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</w:rPr>
              <w:t>Authorised Officer:</w:t>
            </w:r>
          </w:p>
        </w:tc>
      </w:tr>
    </w:tbl>
    <w:p w14:paraId="1D393CBA" w14:textId="79228EAB" w:rsidR="00434D30" w:rsidRPr="004420CC" w:rsidRDefault="0058508F" w:rsidP="0054743C">
      <w:pPr>
        <w:pBdr>
          <w:top w:val="single" w:sz="24" w:space="0" w:color="auto"/>
        </w:pBdr>
        <w:ind w:rightChars="-95" w:right="-228"/>
        <w:rPr>
          <w:rFonts w:ascii="Arial" w:hAnsi="Arial" w:cs="Arial"/>
        </w:rPr>
      </w:pPr>
      <w:r w:rsidRPr="004420CC">
        <w:rPr>
          <w:noProof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41A75CDB" wp14:editId="59DDB153">
            <wp:simplePos x="0" y="0"/>
            <wp:positionH relativeFrom="column">
              <wp:posOffset>4533900</wp:posOffset>
            </wp:positionH>
            <wp:positionV relativeFrom="paragraph">
              <wp:posOffset>-847090</wp:posOffset>
            </wp:positionV>
            <wp:extent cx="1151520" cy="723900"/>
            <wp:effectExtent l="0" t="0" r="0" b="0"/>
            <wp:wrapNone/>
            <wp:docPr id="1" name="Picture 1" descr="FSS_Pos_RGB resize 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SS_Pos_RGB resize B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5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B61BF" w14:textId="77777777" w:rsidR="00434D30" w:rsidRPr="004420CC" w:rsidRDefault="00434D30">
      <w:pPr>
        <w:rPr>
          <w:rFonts w:ascii="Arial" w:hAnsi="Arial" w:cs="Arial"/>
          <w:sz w:val="4"/>
          <w:szCs w:val="8"/>
        </w:rPr>
      </w:pPr>
    </w:p>
    <w:p w14:paraId="76419C5F" w14:textId="77777777" w:rsidR="00434D30" w:rsidRPr="004420CC" w:rsidRDefault="00434D30">
      <w:pPr>
        <w:rPr>
          <w:rFonts w:ascii="Arial" w:hAnsi="Arial" w:cs="Arial"/>
          <w:sz w:val="2"/>
          <w:szCs w:val="6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3545"/>
        <w:gridCol w:w="6379"/>
      </w:tblGrid>
      <w:tr w:rsidR="0029365E" w:rsidRPr="004420CC" w14:paraId="2D56BE36" w14:textId="77777777" w:rsidTr="00A626DE">
        <w:tc>
          <w:tcPr>
            <w:tcW w:w="9924" w:type="dxa"/>
            <w:gridSpan w:val="2"/>
            <w:shd w:val="clear" w:color="auto" w:fill="3B3838"/>
          </w:tcPr>
          <w:p w14:paraId="4E18ED5C" w14:textId="3038A30B" w:rsidR="0029365E" w:rsidRPr="004420CC" w:rsidRDefault="00881071" w:rsidP="0061624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420CC">
              <w:rPr>
                <w:rFonts w:ascii="Arial" w:hAnsi="Arial" w:cs="Arial"/>
                <w:b/>
                <w:bCs/>
                <w:sz w:val="28"/>
                <w:szCs w:val="28"/>
              </w:rPr>
              <w:t>Enforcement Referral Form (ERF)</w:t>
            </w:r>
          </w:p>
        </w:tc>
      </w:tr>
      <w:tr w:rsidR="0029365E" w:rsidRPr="004420CC" w14:paraId="6D2ED0CF" w14:textId="77777777" w:rsidTr="00881071">
        <w:trPr>
          <w:trHeight w:val="333"/>
        </w:trPr>
        <w:tc>
          <w:tcPr>
            <w:tcW w:w="3545" w:type="dxa"/>
          </w:tcPr>
          <w:p w14:paraId="5C2B0379" w14:textId="2432CA27" w:rsidR="0029365E" w:rsidRPr="004420CC" w:rsidRDefault="00881071" w:rsidP="00616246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b/>
                <w:bCs/>
                <w:sz w:val="22"/>
              </w:rPr>
              <w:t>Feed Business Operator</w:t>
            </w:r>
          </w:p>
        </w:tc>
        <w:tc>
          <w:tcPr>
            <w:tcW w:w="6379" w:type="dxa"/>
          </w:tcPr>
          <w:p w14:paraId="79312394" w14:textId="77777777" w:rsidR="00BF2271" w:rsidRPr="004420CC" w:rsidRDefault="00BF2271" w:rsidP="00616246">
            <w:pPr>
              <w:rPr>
                <w:rFonts w:ascii="Arial" w:hAnsi="Arial" w:cs="Arial"/>
              </w:rPr>
            </w:pPr>
          </w:p>
        </w:tc>
      </w:tr>
      <w:tr w:rsidR="00881071" w:rsidRPr="004420CC" w14:paraId="17A8C25D" w14:textId="77777777" w:rsidTr="00881071">
        <w:trPr>
          <w:trHeight w:val="333"/>
        </w:trPr>
        <w:tc>
          <w:tcPr>
            <w:tcW w:w="3545" w:type="dxa"/>
          </w:tcPr>
          <w:p w14:paraId="254617CE" w14:textId="77777777" w:rsidR="00881071" w:rsidRPr="004420CC" w:rsidRDefault="00881071" w:rsidP="00616246">
            <w:pPr>
              <w:rPr>
                <w:rFonts w:ascii="Arial" w:hAnsi="Arial" w:cs="Arial"/>
                <w:b/>
                <w:bCs/>
                <w:sz w:val="22"/>
              </w:rPr>
            </w:pPr>
            <w:r w:rsidRPr="004420CC">
              <w:rPr>
                <w:rFonts w:ascii="Arial" w:hAnsi="Arial" w:cs="Arial"/>
                <w:b/>
                <w:bCs/>
                <w:sz w:val="22"/>
              </w:rPr>
              <w:t>Feed Business Address</w:t>
            </w:r>
          </w:p>
          <w:p w14:paraId="21A0F970" w14:textId="77777777" w:rsidR="00881071" w:rsidRPr="004420CC" w:rsidRDefault="00881071" w:rsidP="0061624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2089D1B" w14:textId="56EA127E" w:rsidR="00881071" w:rsidRPr="004420CC" w:rsidRDefault="00881071" w:rsidP="0061624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79" w:type="dxa"/>
          </w:tcPr>
          <w:p w14:paraId="1AA296C7" w14:textId="77777777" w:rsidR="00881071" w:rsidRDefault="00881071" w:rsidP="00616246">
            <w:pPr>
              <w:rPr>
                <w:rFonts w:ascii="Arial" w:hAnsi="Arial" w:cs="Arial"/>
              </w:rPr>
            </w:pPr>
          </w:p>
          <w:p w14:paraId="27A91841" w14:textId="77777777" w:rsidR="002555A0" w:rsidRDefault="002555A0" w:rsidP="00616246">
            <w:pPr>
              <w:rPr>
                <w:rFonts w:ascii="Arial" w:hAnsi="Arial" w:cs="Arial"/>
              </w:rPr>
            </w:pPr>
          </w:p>
          <w:p w14:paraId="6F7FDF5C" w14:textId="77777777" w:rsidR="002555A0" w:rsidRPr="004420CC" w:rsidRDefault="002555A0" w:rsidP="00616246">
            <w:pPr>
              <w:rPr>
                <w:rFonts w:ascii="Arial" w:hAnsi="Arial" w:cs="Arial"/>
              </w:rPr>
            </w:pPr>
          </w:p>
        </w:tc>
      </w:tr>
      <w:tr w:rsidR="00B31451" w:rsidRPr="004420CC" w14:paraId="72B2825F" w14:textId="77777777" w:rsidTr="00881071">
        <w:tc>
          <w:tcPr>
            <w:tcW w:w="3545" w:type="dxa"/>
          </w:tcPr>
          <w:p w14:paraId="50D76E5A" w14:textId="2A43E46D" w:rsidR="00B31451" w:rsidRPr="004420CC" w:rsidRDefault="00881071" w:rsidP="00616246">
            <w:pPr>
              <w:rPr>
                <w:rFonts w:ascii="Arial" w:hAnsi="Arial" w:cs="Arial"/>
                <w:b/>
                <w:bCs/>
                <w:sz w:val="22"/>
              </w:rPr>
            </w:pPr>
            <w:r w:rsidRPr="004420CC">
              <w:rPr>
                <w:rFonts w:ascii="Arial" w:hAnsi="Arial" w:cs="Arial"/>
                <w:b/>
                <w:bCs/>
                <w:sz w:val="22"/>
              </w:rPr>
              <w:t>Registration/</w:t>
            </w:r>
            <w:r w:rsidR="00B31451" w:rsidRPr="004420CC">
              <w:rPr>
                <w:rFonts w:ascii="Arial" w:hAnsi="Arial" w:cs="Arial"/>
                <w:b/>
                <w:bCs/>
                <w:sz w:val="22"/>
              </w:rPr>
              <w:t>Approval Number</w:t>
            </w:r>
          </w:p>
        </w:tc>
        <w:tc>
          <w:tcPr>
            <w:tcW w:w="6379" w:type="dxa"/>
          </w:tcPr>
          <w:p w14:paraId="73B1450A" w14:textId="77777777" w:rsidR="00BF2271" w:rsidRPr="004420CC" w:rsidRDefault="00BF2271" w:rsidP="00616246">
            <w:pPr>
              <w:rPr>
                <w:rFonts w:ascii="Arial" w:hAnsi="Arial" w:cs="Arial"/>
              </w:rPr>
            </w:pPr>
          </w:p>
        </w:tc>
      </w:tr>
    </w:tbl>
    <w:p w14:paraId="3912E51B" w14:textId="77777777" w:rsidR="0029365E" w:rsidRPr="004420CC" w:rsidRDefault="0029365E" w:rsidP="0029365E">
      <w:pPr>
        <w:rPr>
          <w:rFonts w:ascii="Arial" w:hAnsi="Arial" w:cs="Arial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29365E" w:rsidRPr="004420CC" w14:paraId="51919415" w14:textId="77777777" w:rsidTr="004420CC">
        <w:tc>
          <w:tcPr>
            <w:tcW w:w="9924" w:type="dxa"/>
          </w:tcPr>
          <w:p w14:paraId="24EC160D" w14:textId="2A796B1D" w:rsidR="0029365E" w:rsidRPr="004420CC" w:rsidRDefault="00881071" w:rsidP="00616246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0CC">
              <w:rPr>
                <w:rFonts w:ascii="Arial" w:hAnsi="Arial" w:cs="Arial"/>
                <w:b/>
                <w:bCs/>
              </w:rPr>
              <w:t>AO</w:t>
            </w:r>
            <w:r w:rsidR="0029365E" w:rsidRPr="004420CC">
              <w:rPr>
                <w:rFonts w:ascii="Arial" w:hAnsi="Arial" w:cs="Arial"/>
                <w:b/>
                <w:bCs/>
              </w:rPr>
              <w:t xml:space="preserve"> </w:t>
            </w:r>
            <w:r w:rsidR="006C4DFB" w:rsidRPr="004420CC">
              <w:rPr>
                <w:rFonts w:ascii="Arial" w:hAnsi="Arial" w:cs="Arial"/>
                <w:b/>
                <w:bCs/>
              </w:rPr>
              <w:t xml:space="preserve">request and </w:t>
            </w:r>
            <w:r w:rsidR="0029365E" w:rsidRPr="004420CC">
              <w:rPr>
                <w:rFonts w:ascii="Arial" w:hAnsi="Arial" w:cs="Arial"/>
                <w:b/>
                <w:bCs/>
              </w:rPr>
              <w:t>rationale</w:t>
            </w:r>
          </w:p>
          <w:p w14:paraId="1016B104" w14:textId="3F9E4225" w:rsidR="0029365E" w:rsidRPr="004420CC" w:rsidRDefault="0029365E" w:rsidP="00616246">
            <w:pPr>
              <w:jc w:val="center"/>
              <w:rPr>
                <w:rFonts w:ascii="Arial" w:hAnsi="Arial" w:cs="Arial"/>
                <w:color w:val="2F5496"/>
                <w:sz w:val="18"/>
                <w:szCs w:val="18"/>
              </w:rPr>
            </w:pPr>
            <w:r w:rsidRPr="004420C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(Provide </w:t>
            </w:r>
            <w:r w:rsidR="00831F58" w:rsidRPr="004420C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the </w:t>
            </w:r>
            <w:r w:rsidRPr="004420CC">
              <w:rPr>
                <w:rFonts w:ascii="Arial" w:hAnsi="Arial" w:cs="Arial"/>
                <w:b/>
                <w:bCs/>
                <w:sz w:val="18"/>
                <w:szCs w:val="18"/>
              </w:rPr>
              <w:t>explanation for escalating the enforcement</w:t>
            </w:r>
            <w:r w:rsidR="006C4524" w:rsidRPr="004420C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and corrective actions required</w:t>
            </w:r>
            <w:r w:rsidRPr="004420CC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FD1D86" w:rsidRPr="004420CC" w14:paraId="44E8DB45" w14:textId="77777777" w:rsidTr="0058508F">
        <w:trPr>
          <w:trHeight w:val="3228"/>
        </w:trPr>
        <w:tc>
          <w:tcPr>
            <w:tcW w:w="9924" w:type="dxa"/>
          </w:tcPr>
          <w:p w14:paraId="4EEBCDF6" w14:textId="77777777" w:rsidR="00C94B74" w:rsidRDefault="00C94B74" w:rsidP="00FD1D86">
            <w:pPr>
              <w:rPr>
                <w:rFonts w:ascii="Arial" w:hAnsi="Arial" w:cs="Arial"/>
                <w:color w:val="2F5496"/>
              </w:rPr>
            </w:pPr>
          </w:p>
          <w:p w14:paraId="5D74F6CE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3D022E8E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58946A9E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1B13D978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558BE61B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7FA1BC56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2BBE08A6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28EA6BE1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69927B98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0F369B6F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38414CD1" w14:textId="77777777" w:rsidR="002555A0" w:rsidRDefault="002555A0" w:rsidP="00FD1D86">
            <w:pPr>
              <w:rPr>
                <w:rFonts w:ascii="Arial" w:hAnsi="Arial" w:cs="Arial"/>
                <w:color w:val="2F5496"/>
              </w:rPr>
            </w:pPr>
          </w:p>
          <w:p w14:paraId="58EADB38" w14:textId="5BB7F506" w:rsidR="002555A0" w:rsidRPr="004420CC" w:rsidRDefault="002555A0" w:rsidP="00FD1D86">
            <w:pPr>
              <w:rPr>
                <w:rFonts w:ascii="Arial" w:hAnsi="Arial" w:cs="Arial"/>
                <w:color w:val="2F5496"/>
              </w:rPr>
            </w:pPr>
          </w:p>
        </w:tc>
      </w:tr>
    </w:tbl>
    <w:p w14:paraId="75FBF3A2" w14:textId="44986B07" w:rsidR="00776F1F" w:rsidRPr="004420CC" w:rsidRDefault="00776F1F" w:rsidP="00776F1F">
      <w:pPr>
        <w:pStyle w:val="Header"/>
        <w:tabs>
          <w:tab w:val="clear" w:pos="4153"/>
          <w:tab w:val="clear" w:pos="8306"/>
          <w:tab w:val="left" w:pos="0"/>
          <w:tab w:val="left" w:leader="dot" w:pos="8647"/>
          <w:tab w:val="left" w:pos="9072"/>
          <w:tab w:val="left" w:pos="9498"/>
          <w:tab w:val="left" w:pos="9923"/>
        </w:tabs>
        <w:spacing w:before="40"/>
        <w:jc w:val="both"/>
        <w:outlineLvl w:val="0"/>
        <w:rPr>
          <w:rFonts w:cs="Arial"/>
          <w:b/>
          <w:sz w:val="20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4112"/>
        <w:gridCol w:w="1134"/>
        <w:gridCol w:w="4678"/>
      </w:tblGrid>
      <w:tr w:rsidR="0023549C" w:rsidRPr="004420CC" w14:paraId="39FADCA9" w14:textId="77777777" w:rsidTr="004420CC">
        <w:trPr>
          <w:trHeight w:val="689"/>
        </w:trPr>
        <w:tc>
          <w:tcPr>
            <w:tcW w:w="9924" w:type="dxa"/>
            <w:gridSpan w:val="3"/>
            <w:vAlign w:val="center"/>
          </w:tcPr>
          <w:p w14:paraId="5947526A" w14:textId="77777777" w:rsidR="00145684" w:rsidRPr="004420CC" w:rsidRDefault="0023549C" w:rsidP="007932B3">
            <w:pPr>
              <w:pStyle w:val="Header"/>
              <w:tabs>
                <w:tab w:val="left" w:pos="426"/>
                <w:tab w:val="left" w:leader="dot" w:pos="8647"/>
                <w:tab w:val="left" w:pos="9072"/>
                <w:tab w:val="left" w:pos="9498"/>
                <w:tab w:val="left" w:pos="9923"/>
              </w:tabs>
              <w:spacing w:before="4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4420CC">
              <w:rPr>
                <w:rFonts w:cs="Arial"/>
                <w:b/>
                <w:bCs/>
                <w:sz w:val="24"/>
                <w:szCs w:val="24"/>
              </w:rPr>
              <w:t>Supporting evidence collected</w:t>
            </w:r>
            <w:r w:rsidR="00DE378B" w:rsidRPr="004420CC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</w:p>
          <w:p w14:paraId="76A3143E" w14:textId="3963C919" w:rsidR="0023549C" w:rsidRPr="004420CC" w:rsidRDefault="00DE378B" w:rsidP="007932B3">
            <w:pPr>
              <w:pStyle w:val="Header"/>
              <w:tabs>
                <w:tab w:val="left" w:pos="426"/>
                <w:tab w:val="left" w:leader="dot" w:pos="8647"/>
                <w:tab w:val="left" w:pos="9072"/>
                <w:tab w:val="left" w:pos="9498"/>
                <w:tab w:val="left" w:pos="9923"/>
              </w:tabs>
              <w:spacing w:before="4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4420CC">
              <w:rPr>
                <w:rFonts w:cs="Arial"/>
                <w:b/>
                <w:bCs/>
                <w:sz w:val="18"/>
                <w:szCs w:val="18"/>
              </w:rPr>
              <w:t>(</w:t>
            </w:r>
            <w:r w:rsidR="00145684" w:rsidRPr="004420CC">
              <w:rPr>
                <w:rFonts w:cs="Arial"/>
                <w:b/>
                <w:bCs/>
                <w:sz w:val="18"/>
                <w:szCs w:val="18"/>
              </w:rPr>
              <w:t xml:space="preserve">Any evidence, documents, and </w:t>
            </w:r>
            <w:r w:rsidRPr="004420CC">
              <w:rPr>
                <w:rFonts w:cs="Arial"/>
                <w:b/>
                <w:bCs/>
                <w:sz w:val="18"/>
                <w:szCs w:val="18"/>
              </w:rPr>
              <w:t>previous enforcement action</w:t>
            </w:r>
            <w:r w:rsidR="00145684" w:rsidRPr="004420CC">
              <w:rPr>
                <w:rFonts w:cs="Arial"/>
                <w:b/>
                <w:bCs/>
                <w:sz w:val="18"/>
                <w:szCs w:val="18"/>
              </w:rPr>
              <w:t>s</w:t>
            </w:r>
            <w:r w:rsidRPr="004420CC">
              <w:rPr>
                <w:rFonts w:cs="Arial"/>
                <w:b/>
                <w:bCs/>
                <w:sz w:val="18"/>
                <w:szCs w:val="18"/>
              </w:rPr>
              <w:t xml:space="preserve"> taken to support your</w:t>
            </w:r>
            <w:r w:rsidR="00145684" w:rsidRPr="004420CC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4420CC">
              <w:rPr>
                <w:rFonts w:cs="Arial"/>
                <w:b/>
                <w:bCs/>
                <w:sz w:val="18"/>
                <w:szCs w:val="18"/>
              </w:rPr>
              <w:t xml:space="preserve">request </w:t>
            </w:r>
            <w:r w:rsidR="00145684" w:rsidRPr="004420CC">
              <w:rPr>
                <w:rFonts w:cs="Arial"/>
                <w:b/>
                <w:bCs/>
                <w:sz w:val="18"/>
                <w:szCs w:val="18"/>
              </w:rPr>
              <w:t>and explanation</w:t>
            </w:r>
            <w:r w:rsidRPr="004420CC">
              <w:rPr>
                <w:rFonts w:cs="Arial"/>
                <w:b/>
                <w:bCs/>
                <w:sz w:val="18"/>
                <w:szCs w:val="18"/>
              </w:rPr>
              <w:t>)</w:t>
            </w:r>
          </w:p>
          <w:p w14:paraId="694C94F1" w14:textId="77777777" w:rsidR="0023549C" w:rsidRPr="004420CC" w:rsidRDefault="0023549C" w:rsidP="007932B3">
            <w:pPr>
              <w:pStyle w:val="Header"/>
              <w:tabs>
                <w:tab w:val="left" w:pos="426"/>
                <w:tab w:val="left" w:leader="dot" w:pos="8647"/>
                <w:tab w:val="left" w:pos="9072"/>
                <w:tab w:val="left" w:pos="9498"/>
                <w:tab w:val="left" w:pos="9923"/>
              </w:tabs>
              <w:spacing w:before="40"/>
              <w:jc w:val="center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4420CC">
              <w:rPr>
                <w:rFonts w:cs="Arial"/>
                <w:b/>
                <w:bCs/>
                <w:sz w:val="18"/>
                <w:szCs w:val="18"/>
                <w:u w:val="single"/>
              </w:rPr>
              <w:t>Attach copy</w:t>
            </w:r>
            <w:r w:rsidRPr="004420CC">
              <w:rPr>
                <w:rFonts w:cs="Arial"/>
                <w:b/>
                <w:bCs/>
                <w:sz w:val="18"/>
                <w:szCs w:val="18"/>
              </w:rPr>
              <w:t xml:space="preserve"> or </w:t>
            </w:r>
            <w:r w:rsidRPr="004420CC">
              <w:rPr>
                <w:rFonts w:cs="Arial"/>
                <w:b/>
                <w:bCs/>
                <w:sz w:val="18"/>
                <w:szCs w:val="18"/>
                <w:u w:val="single"/>
              </w:rPr>
              <w:t>provide link</w:t>
            </w:r>
          </w:p>
        </w:tc>
      </w:tr>
      <w:tr w:rsidR="0023549C" w:rsidRPr="004420CC" w14:paraId="54E20F2C" w14:textId="77777777" w:rsidTr="004420CC">
        <w:trPr>
          <w:trHeight w:val="438"/>
        </w:trPr>
        <w:tc>
          <w:tcPr>
            <w:tcW w:w="4112" w:type="dxa"/>
            <w:vAlign w:val="center"/>
          </w:tcPr>
          <w:p w14:paraId="67F00394" w14:textId="77777777" w:rsidR="0023549C" w:rsidRPr="004420CC" w:rsidRDefault="0023549C" w:rsidP="007932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0CC">
              <w:rPr>
                <w:rFonts w:ascii="Arial" w:hAnsi="Arial" w:cs="Arial"/>
                <w:b/>
                <w:bCs/>
                <w:sz w:val="20"/>
                <w:szCs w:val="20"/>
              </w:rPr>
              <w:t>Documents attached/links provided:</w:t>
            </w:r>
          </w:p>
        </w:tc>
        <w:tc>
          <w:tcPr>
            <w:tcW w:w="1134" w:type="dxa"/>
            <w:vAlign w:val="center"/>
          </w:tcPr>
          <w:p w14:paraId="7DC629D7" w14:textId="77777777" w:rsidR="0023549C" w:rsidRPr="004420CC" w:rsidRDefault="0023549C" w:rsidP="007932B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420CC">
              <w:rPr>
                <w:rFonts w:ascii="Arial" w:hAnsi="Arial" w:cs="Arial"/>
                <w:b/>
                <w:bCs/>
                <w:sz w:val="20"/>
                <w:szCs w:val="20"/>
              </w:rPr>
              <w:t>Tick</w:t>
            </w:r>
          </w:p>
        </w:tc>
        <w:tc>
          <w:tcPr>
            <w:tcW w:w="4678" w:type="dxa"/>
            <w:vAlign w:val="center"/>
          </w:tcPr>
          <w:p w14:paraId="36401E95" w14:textId="77777777" w:rsidR="0023549C" w:rsidRPr="004420CC" w:rsidRDefault="0023549C" w:rsidP="007932B3">
            <w:pPr>
              <w:pStyle w:val="Header"/>
              <w:tabs>
                <w:tab w:val="left" w:pos="426"/>
                <w:tab w:val="left" w:leader="dot" w:pos="8647"/>
                <w:tab w:val="left" w:pos="9072"/>
                <w:tab w:val="left" w:pos="9498"/>
                <w:tab w:val="left" w:pos="9923"/>
              </w:tabs>
              <w:spacing w:before="40"/>
              <w:jc w:val="center"/>
              <w:rPr>
                <w:rFonts w:cs="Arial"/>
                <w:b/>
                <w:bCs/>
                <w:sz w:val="20"/>
              </w:rPr>
            </w:pPr>
            <w:r w:rsidRPr="004420CC">
              <w:rPr>
                <w:rFonts w:cs="Arial"/>
                <w:b/>
                <w:bCs/>
                <w:sz w:val="20"/>
              </w:rPr>
              <w:t>Link (if applicable)</w:t>
            </w:r>
          </w:p>
        </w:tc>
      </w:tr>
      <w:tr w:rsidR="0023549C" w:rsidRPr="004420CC" w14:paraId="29BDCD21" w14:textId="77777777" w:rsidTr="007932B3">
        <w:tc>
          <w:tcPr>
            <w:tcW w:w="4112" w:type="dxa"/>
          </w:tcPr>
          <w:p w14:paraId="5898417A" w14:textId="65901350" w:rsidR="0023549C" w:rsidRPr="004420CC" w:rsidRDefault="00881071" w:rsidP="007932B3">
            <w:pPr>
              <w:rPr>
                <w:rFonts w:ascii="Arial" w:hAnsi="Arial" w:cs="Arial"/>
                <w:sz w:val="20"/>
                <w:szCs w:val="20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Email correspondence with the FBO</w:t>
            </w:r>
            <w:r w:rsidRPr="004420C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6414C1DB" w14:textId="77777777" w:rsidR="0023549C" w:rsidRPr="004420CC" w:rsidRDefault="0023549C" w:rsidP="007932B3">
            <w:pPr>
              <w:jc w:val="center"/>
              <w:rPr>
                <w:rFonts w:ascii="Arial" w:hAnsi="Arial" w:cs="Arial"/>
                <w:lang w:val="en-US"/>
              </w:rPr>
            </w:pPr>
            <w:r w:rsidRPr="004420C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20C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20CC">
              <w:rPr>
                <w:rFonts w:ascii="Arial" w:hAnsi="Arial" w:cs="Arial"/>
                <w:sz w:val="18"/>
                <w:szCs w:val="18"/>
              </w:rPr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</w:tcPr>
          <w:p w14:paraId="0B5DD4EA" w14:textId="77777777" w:rsidR="0023549C" w:rsidRPr="004420CC" w:rsidRDefault="0023549C" w:rsidP="007932B3">
            <w:pPr>
              <w:rPr>
                <w:rFonts w:ascii="Arial" w:hAnsi="Arial" w:cs="Arial"/>
                <w:lang w:val="en-US"/>
              </w:rPr>
            </w:pPr>
          </w:p>
        </w:tc>
      </w:tr>
      <w:tr w:rsidR="0023549C" w:rsidRPr="004420CC" w14:paraId="1865E8C2" w14:textId="77777777" w:rsidTr="007932B3">
        <w:tc>
          <w:tcPr>
            <w:tcW w:w="4112" w:type="dxa"/>
          </w:tcPr>
          <w:p w14:paraId="717346B3" w14:textId="77777777" w:rsidR="0023549C" w:rsidRPr="004420CC" w:rsidRDefault="0023549C" w:rsidP="007932B3">
            <w:pPr>
              <w:rPr>
                <w:rFonts w:ascii="Arial" w:hAnsi="Arial" w:cs="Arial"/>
                <w:sz w:val="20"/>
                <w:szCs w:val="20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Photograph(s)/ Video Evidence</w:t>
            </w:r>
          </w:p>
        </w:tc>
        <w:tc>
          <w:tcPr>
            <w:tcW w:w="1134" w:type="dxa"/>
          </w:tcPr>
          <w:p w14:paraId="6E6C2774" w14:textId="77777777" w:rsidR="0023549C" w:rsidRPr="004420CC" w:rsidRDefault="0023549C" w:rsidP="007932B3">
            <w:pPr>
              <w:jc w:val="center"/>
              <w:rPr>
                <w:rFonts w:ascii="Arial" w:hAnsi="Arial" w:cs="Arial"/>
                <w:lang w:val="en-US"/>
              </w:rPr>
            </w:pPr>
            <w:r w:rsidRPr="004420C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20C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20CC">
              <w:rPr>
                <w:rFonts w:ascii="Arial" w:hAnsi="Arial" w:cs="Arial"/>
                <w:sz w:val="18"/>
                <w:szCs w:val="18"/>
              </w:rPr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</w:tcPr>
          <w:p w14:paraId="463272AB" w14:textId="77777777" w:rsidR="0023549C" w:rsidRPr="004420CC" w:rsidRDefault="0023549C" w:rsidP="007932B3">
            <w:pPr>
              <w:rPr>
                <w:rFonts w:ascii="Arial" w:hAnsi="Arial" w:cs="Arial"/>
                <w:lang w:val="en-US"/>
              </w:rPr>
            </w:pPr>
          </w:p>
        </w:tc>
      </w:tr>
      <w:tr w:rsidR="0023549C" w:rsidRPr="004420CC" w14:paraId="60362532" w14:textId="77777777" w:rsidTr="007932B3">
        <w:tc>
          <w:tcPr>
            <w:tcW w:w="4112" w:type="dxa"/>
          </w:tcPr>
          <w:p w14:paraId="47DD61C2" w14:textId="77777777" w:rsidR="0023549C" w:rsidRPr="004420CC" w:rsidRDefault="0023549C" w:rsidP="007932B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Written advice</w:t>
            </w:r>
          </w:p>
        </w:tc>
        <w:tc>
          <w:tcPr>
            <w:tcW w:w="1134" w:type="dxa"/>
          </w:tcPr>
          <w:p w14:paraId="12FC3528" w14:textId="77777777" w:rsidR="0023549C" w:rsidRPr="004420CC" w:rsidRDefault="0023549C" w:rsidP="007932B3">
            <w:pPr>
              <w:jc w:val="center"/>
              <w:rPr>
                <w:rFonts w:ascii="Arial" w:hAnsi="Arial" w:cs="Arial"/>
                <w:lang w:val="en-US"/>
              </w:rPr>
            </w:pPr>
            <w:r w:rsidRPr="004420C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20C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20CC">
              <w:rPr>
                <w:rFonts w:ascii="Arial" w:hAnsi="Arial" w:cs="Arial"/>
                <w:sz w:val="18"/>
                <w:szCs w:val="18"/>
              </w:rPr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</w:tcPr>
          <w:p w14:paraId="709005A9" w14:textId="77777777" w:rsidR="0023549C" w:rsidRPr="004420CC" w:rsidRDefault="0023549C" w:rsidP="007932B3">
            <w:pPr>
              <w:rPr>
                <w:rFonts w:ascii="Arial" w:hAnsi="Arial" w:cs="Arial"/>
                <w:lang w:val="en-US"/>
              </w:rPr>
            </w:pPr>
          </w:p>
        </w:tc>
      </w:tr>
      <w:tr w:rsidR="0023549C" w:rsidRPr="004420CC" w14:paraId="0CD5BA0F" w14:textId="77777777" w:rsidTr="007932B3">
        <w:tc>
          <w:tcPr>
            <w:tcW w:w="4112" w:type="dxa"/>
          </w:tcPr>
          <w:p w14:paraId="1713A712" w14:textId="6341BF1A" w:rsidR="0023549C" w:rsidRPr="004420CC" w:rsidRDefault="00881071" w:rsidP="007932B3">
            <w:pPr>
              <w:rPr>
                <w:rFonts w:ascii="Arial" w:hAnsi="Arial" w:cs="Arial"/>
                <w:sz w:val="20"/>
                <w:szCs w:val="20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Contemporaneous Notebook Entries</w:t>
            </w:r>
          </w:p>
        </w:tc>
        <w:tc>
          <w:tcPr>
            <w:tcW w:w="1134" w:type="dxa"/>
          </w:tcPr>
          <w:p w14:paraId="67FD20BF" w14:textId="77777777" w:rsidR="0023549C" w:rsidRPr="004420CC" w:rsidRDefault="0023549C" w:rsidP="007932B3">
            <w:pPr>
              <w:jc w:val="center"/>
              <w:rPr>
                <w:rFonts w:ascii="Arial" w:hAnsi="Arial" w:cs="Arial"/>
                <w:lang w:val="en-US"/>
              </w:rPr>
            </w:pPr>
            <w:r w:rsidRPr="004420C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20C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20CC">
              <w:rPr>
                <w:rFonts w:ascii="Arial" w:hAnsi="Arial" w:cs="Arial"/>
                <w:sz w:val="18"/>
                <w:szCs w:val="18"/>
              </w:rPr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</w:tcPr>
          <w:p w14:paraId="74DE3CF7" w14:textId="77777777" w:rsidR="0023549C" w:rsidRPr="004420CC" w:rsidRDefault="0023549C" w:rsidP="007932B3">
            <w:pPr>
              <w:rPr>
                <w:rFonts w:ascii="Arial" w:hAnsi="Arial" w:cs="Arial"/>
                <w:lang w:val="en-US"/>
              </w:rPr>
            </w:pPr>
          </w:p>
        </w:tc>
      </w:tr>
      <w:tr w:rsidR="00881071" w:rsidRPr="004420CC" w14:paraId="61D91C53" w14:textId="77777777" w:rsidTr="007932B3">
        <w:tc>
          <w:tcPr>
            <w:tcW w:w="4112" w:type="dxa"/>
          </w:tcPr>
          <w:p w14:paraId="5359ED71" w14:textId="08116CE2" w:rsidR="00881071" w:rsidRPr="004420CC" w:rsidRDefault="00881071" w:rsidP="007932B3">
            <w:pPr>
              <w:rPr>
                <w:rFonts w:ascii="Arial" w:hAnsi="Arial" w:cs="Arial"/>
                <w:sz w:val="20"/>
                <w:szCs w:val="20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Sampling Results</w:t>
            </w:r>
          </w:p>
        </w:tc>
        <w:tc>
          <w:tcPr>
            <w:tcW w:w="1134" w:type="dxa"/>
          </w:tcPr>
          <w:p w14:paraId="3BF6DCCC" w14:textId="0218F2F6" w:rsidR="00881071" w:rsidRPr="004420CC" w:rsidRDefault="00881071" w:rsidP="007932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20C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20C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20CC">
              <w:rPr>
                <w:rFonts w:ascii="Arial" w:hAnsi="Arial" w:cs="Arial"/>
                <w:sz w:val="18"/>
                <w:szCs w:val="18"/>
              </w:rPr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</w:tcPr>
          <w:p w14:paraId="0881424C" w14:textId="77777777" w:rsidR="00881071" w:rsidRPr="004420CC" w:rsidRDefault="00881071" w:rsidP="007932B3">
            <w:pPr>
              <w:rPr>
                <w:rFonts w:ascii="Arial" w:hAnsi="Arial" w:cs="Arial"/>
                <w:lang w:val="en-US"/>
              </w:rPr>
            </w:pPr>
          </w:p>
        </w:tc>
      </w:tr>
      <w:tr w:rsidR="0023549C" w:rsidRPr="004420CC" w14:paraId="5E558119" w14:textId="77777777" w:rsidTr="007932B3">
        <w:tc>
          <w:tcPr>
            <w:tcW w:w="4112" w:type="dxa"/>
          </w:tcPr>
          <w:p w14:paraId="2A9D3FDE" w14:textId="77777777" w:rsidR="0023549C" w:rsidRPr="004420CC" w:rsidRDefault="0023549C" w:rsidP="007932B3">
            <w:pPr>
              <w:pStyle w:val="Header"/>
              <w:tabs>
                <w:tab w:val="clear" w:pos="4153"/>
                <w:tab w:val="clear" w:pos="8306"/>
                <w:tab w:val="left" w:pos="426"/>
                <w:tab w:val="left" w:leader="dot" w:pos="8647"/>
                <w:tab w:val="left" w:pos="9072"/>
                <w:tab w:val="left" w:pos="9498"/>
                <w:tab w:val="left" w:pos="9923"/>
              </w:tabs>
              <w:spacing w:before="40"/>
              <w:rPr>
                <w:rFonts w:cs="Arial"/>
                <w:sz w:val="20"/>
              </w:rPr>
            </w:pPr>
            <w:r w:rsidRPr="004420CC">
              <w:rPr>
                <w:rFonts w:cs="Arial"/>
                <w:sz w:val="20"/>
              </w:rPr>
              <w:t xml:space="preserve">Other (describe) </w:t>
            </w:r>
            <w:r w:rsidRPr="004420CC">
              <w:rPr>
                <w:rFonts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420CC">
              <w:rPr>
                <w:rFonts w:cs="Arial"/>
                <w:sz w:val="20"/>
              </w:rPr>
              <w:instrText xml:space="preserve"> FORMTEXT </w:instrText>
            </w:r>
            <w:r w:rsidRPr="004420CC">
              <w:rPr>
                <w:rFonts w:cs="Arial"/>
                <w:sz w:val="20"/>
              </w:rPr>
            </w:r>
            <w:r w:rsidRPr="004420CC">
              <w:rPr>
                <w:rFonts w:cs="Arial"/>
                <w:sz w:val="20"/>
              </w:rPr>
              <w:fldChar w:fldCharType="separate"/>
            </w:r>
            <w:r w:rsidRPr="004420CC">
              <w:rPr>
                <w:rFonts w:cs="Arial"/>
                <w:noProof/>
                <w:sz w:val="20"/>
              </w:rPr>
              <w:t> </w:t>
            </w:r>
            <w:r w:rsidRPr="004420CC">
              <w:rPr>
                <w:rFonts w:cs="Arial"/>
                <w:noProof/>
                <w:sz w:val="20"/>
              </w:rPr>
              <w:t> </w:t>
            </w:r>
            <w:r w:rsidRPr="004420CC">
              <w:rPr>
                <w:rFonts w:cs="Arial"/>
                <w:noProof/>
                <w:sz w:val="20"/>
              </w:rPr>
              <w:t> </w:t>
            </w:r>
            <w:r w:rsidRPr="004420CC">
              <w:rPr>
                <w:rFonts w:cs="Arial"/>
                <w:noProof/>
                <w:sz w:val="20"/>
              </w:rPr>
              <w:t> </w:t>
            </w:r>
            <w:r w:rsidRPr="004420CC">
              <w:rPr>
                <w:rFonts w:cs="Arial"/>
                <w:noProof/>
                <w:sz w:val="20"/>
              </w:rPr>
              <w:t> </w:t>
            </w:r>
            <w:r w:rsidRPr="004420CC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134" w:type="dxa"/>
          </w:tcPr>
          <w:p w14:paraId="6DA7E8C2" w14:textId="77777777" w:rsidR="0023549C" w:rsidRPr="004420CC" w:rsidRDefault="0023549C" w:rsidP="007932B3">
            <w:pPr>
              <w:jc w:val="center"/>
              <w:rPr>
                <w:rFonts w:ascii="Arial" w:hAnsi="Arial" w:cs="Arial"/>
                <w:lang w:val="en-US"/>
              </w:rPr>
            </w:pPr>
            <w:r w:rsidRPr="004420C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20C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20CC">
              <w:rPr>
                <w:rFonts w:ascii="Arial" w:hAnsi="Arial" w:cs="Arial"/>
                <w:sz w:val="18"/>
                <w:szCs w:val="18"/>
              </w:rPr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20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</w:tcPr>
          <w:p w14:paraId="5D9954C2" w14:textId="77777777" w:rsidR="0023549C" w:rsidRPr="004420CC" w:rsidRDefault="0023549C" w:rsidP="007932B3">
            <w:pPr>
              <w:rPr>
                <w:rFonts w:ascii="Arial" w:hAnsi="Arial" w:cs="Arial"/>
                <w:lang w:val="en-US"/>
              </w:rPr>
            </w:pPr>
          </w:p>
        </w:tc>
      </w:tr>
      <w:tr w:rsidR="0023549C" w:rsidRPr="004420CC" w14:paraId="04FCD215" w14:textId="77777777" w:rsidTr="00EA1C33">
        <w:trPr>
          <w:trHeight w:val="768"/>
        </w:trPr>
        <w:tc>
          <w:tcPr>
            <w:tcW w:w="9924" w:type="dxa"/>
            <w:gridSpan w:val="3"/>
          </w:tcPr>
          <w:p w14:paraId="3278F709" w14:textId="5EC43A5B" w:rsidR="0023549C" w:rsidRPr="004420CC" w:rsidRDefault="0023549C" w:rsidP="007932B3">
            <w:pPr>
              <w:rPr>
                <w:rFonts w:ascii="Arial" w:hAnsi="Arial" w:cs="Arial"/>
                <w:sz w:val="20"/>
                <w:szCs w:val="20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Please describe any other evidence that was collected but can’t be shared via email/links (for example any physical evidence):</w:t>
            </w:r>
          </w:p>
          <w:p w14:paraId="65A9F2C1" w14:textId="77777777" w:rsidR="0023549C" w:rsidRPr="004420CC" w:rsidRDefault="0023549C" w:rsidP="007932B3">
            <w:pPr>
              <w:rPr>
                <w:rFonts w:ascii="Arial" w:hAnsi="Arial" w:cs="Arial"/>
              </w:rPr>
            </w:pPr>
          </w:p>
          <w:p w14:paraId="43D2B1D3" w14:textId="77777777" w:rsidR="0023549C" w:rsidRPr="004420CC" w:rsidRDefault="0023549C" w:rsidP="007932B3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6EC4AA37" w14:textId="77777777" w:rsidR="00776F1F" w:rsidRPr="004420CC" w:rsidRDefault="00776F1F" w:rsidP="00776F1F">
      <w:pPr>
        <w:pStyle w:val="Header"/>
        <w:tabs>
          <w:tab w:val="clear" w:pos="4153"/>
          <w:tab w:val="clear" w:pos="8306"/>
          <w:tab w:val="left" w:pos="426"/>
          <w:tab w:val="left" w:leader="dot" w:pos="8647"/>
          <w:tab w:val="left" w:pos="9072"/>
          <w:tab w:val="left" w:pos="9498"/>
          <w:tab w:val="left" w:pos="9923"/>
        </w:tabs>
        <w:spacing w:before="40"/>
        <w:jc w:val="both"/>
        <w:rPr>
          <w:rFonts w:cs="Arial"/>
          <w:sz w:val="4"/>
          <w:szCs w:val="16"/>
        </w:rPr>
      </w:pPr>
    </w:p>
    <w:p w14:paraId="16FA9AF7" w14:textId="77777777" w:rsidR="00A626DE" w:rsidRPr="004420CC" w:rsidRDefault="00A626DE" w:rsidP="00A626DE">
      <w:pPr>
        <w:pStyle w:val="Header"/>
        <w:tabs>
          <w:tab w:val="clear" w:pos="4153"/>
          <w:tab w:val="clear" w:pos="8306"/>
          <w:tab w:val="left" w:pos="0"/>
          <w:tab w:val="left" w:leader="dot" w:pos="8647"/>
          <w:tab w:val="left" w:pos="9072"/>
          <w:tab w:val="left" w:pos="9498"/>
          <w:tab w:val="left" w:pos="9923"/>
        </w:tabs>
        <w:spacing w:before="40"/>
        <w:jc w:val="both"/>
        <w:outlineLvl w:val="0"/>
        <w:rPr>
          <w:rFonts w:cs="Arial"/>
          <w:b/>
          <w:sz w:val="20"/>
        </w:rPr>
      </w:pPr>
    </w:p>
    <w:p w14:paraId="54DB667A" w14:textId="77777777" w:rsidR="00776F1F" w:rsidRPr="004420CC" w:rsidRDefault="00776F1F" w:rsidP="00776F1F">
      <w:pPr>
        <w:pBdr>
          <w:top w:val="single" w:sz="24" w:space="0" w:color="auto"/>
        </w:pBdr>
        <w:ind w:leftChars="-1" w:left="-2" w:rightChars="-35" w:right="-84" w:firstLine="1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29365E" w:rsidRPr="004420CC" w14:paraId="06F00492" w14:textId="77777777" w:rsidTr="0031582C">
        <w:trPr>
          <w:trHeight w:val="50"/>
        </w:trPr>
        <w:tc>
          <w:tcPr>
            <w:tcW w:w="9782" w:type="dxa"/>
            <w:shd w:val="clear" w:color="auto" w:fill="E7E6E6"/>
          </w:tcPr>
          <w:p w14:paraId="0A7A0A76" w14:textId="6D170775" w:rsidR="0029365E" w:rsidRPr="004420CC" w:rsidRDefault="0029365E" w:rsidP="00616246">
            <w:pPr>
              <w:jc w:val="center"/>
              <w:rPr>
                <w:rFonts w:ascii="Arial" w:hAnsi="Arial" w:cs="Arial"/>
                <w:color w:val="2F5496"/>
              </w:rPr>
            </w:pPr>
            <w:r w:rsidRPr="004420CC">
              <w:rPr>
                <w:rFonts w:ascii="Arial" w:hAnsi="Arial" w:cs="Arial"/>
                <w:b/>
                <w:bCs/>
                <w:color w:val="000000"/>
                <w:sz w:val="22"/>
              </w:rPr>
              <w:t>Any Additional information</w:t>
            </w:r>
            <w:r w:rsidR="006C4524" w:rsidRPr="004420CC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 (</w:t>
            </w:r>
            <w:r w:rsidR="00881071" w:rsidRPr="004420CC">
              <w:rPr>
                <w:rFonts w:ascii="Arial" w:hAnsi="Arial" w:cs="Arial"/>
                <w:b/>
                <w:bCs/>
                <w:color w:val="000000"/>
                <w:sz w:val="22"/>
              </w:rPr>
              <w:t>AO)</w:t>
            </w:r>
          </w:p>
        </w:tc>
      </w:tr>
      <w:tr w:rsidR="006C4524" w:rsidRPr="004420CC" w14:paraId="31C36332" w14:textId="77777777" w:rsidTr="00EA1C33">
        <w:trPr>
          <w:trHeight w:val="879"/>
        </w:trPr>
        <w:tc>
          <w:tcPr>
            <w:tcW w:w="9782" w:type="dxa"/>
          </w:tcPr>
          <w:p w14:paraId="08E5DE88" w14:textId="77777777" w:rsidR="00313899" w:rsidRPr="004420CC" w:rsidRDefault="00313899" w:rsidP="00616246">
            <w:pPr>
              <w:rPr>
                <w:rFonts w:ascii="Arial" w:hAnsi="Arial" w:cs="Arial"/>
                <w:color w:val="2F5496"/>
              </w:rPr>
            </w:pPr>
          </w:p>
          <w:p w14:paraId="634B1934" w14:textId="77777777" w:rsidR="00EA1C33" w:rsidRDefault="00EA1C33" w:rsidP="00616246">
            <w:pPr>
              <w:rPr>
                <w:rFonts w:ascii="Arial" w:hAnsi="Arial" w:cs="Arial"/>
                <w:color w:val="2F5496"/>
              </w:rPr>
            </w:pPr>
          </w:p>
          <w:p w14:paraId="5085889F" w14:textId="77777777" w:rsidR="002555A0" w:rsidRDefault="002555A0" w:rsidP="00616246">
            <w:pPr>
              <w:rPr>
                <w:rFonts w:ascii="Arial" w:hAnsi="Arial" w:cs="Arial"/>
                <w:color w:val="2F5496"/>
              </w:rPr>
            </w:pPr>
          </w:p>
          <w:p w14:paraId="2EF74B88" w14:textId="77777777" w:rsidR="002555A0" w:rsidRDefault="002555A0" w:rsidP="00616246">
            <w:pPr>
              <w:rPr>
                <w:rFonts w:ascii="Arial" w:hAnsi="Arial" w:cs="Arial"/>
                <w:color w:val="2F5496"/>
              </w:rPr>
            </w:pPr>
          </w:p>
          <w:p w14:paraId="4CDB0FE7" w14:textId="77777777" w:rsidR="002555A0" w:rsidRDefault="002555A0" w:rsidP="00616246">
            <w:pPr>
              <w:rPr>
                <w:rFonts w:ascii="Arial" w:hAnsi="Arial" w:cs="Arial"/>
                <w:color w:val="2F5496"/>
              </w:rPr>
            </w:pPr>
          </w:p>
          <w:p w14:paraId="4AD61E21" w14:textId="77777777" w:rsidR="002555A0" w:rsidRDefault="002555A0" w:rsidP="00616246">
            <w:pPr>
              <w:rPr>
                <w:rFonts w:ascii="Arial" w:hAnsi="Arial" w:cs="Arial"/>
                <w:color w:val="2F5496"/>
              </w:rPr>
            </w:pPr>
          </w:p>
          <w:p w14:paraId="2DA678EB" w14:textId="77777777" w:rsidR="002555A0" w:rsidRDefault="002555A0" w:rsidP="00616246">
            <w:pPr>
              <w:rPr>
                <w:rFonts w:ascii="Arial" w:hAnsi="Arial" w:cs="Arial"/>
                <w:color w:val="2F5496"/>
              </w:rPr>
            </w:pPr>
          </w:p>
          <w:p w14:paraId="64858C7A" w14:textId="77777777" w:rsidR="002555A0" w:rsidRDefault="002555A0" w:rsidP="00616246">
            <w:pPr>
              <w:rPr>
                <w:rFonts w:ascii="Arial" w:hAnsi="Arial" w:cs="Arial"/>
                <w:color w:val="2F5496"/>
              </w:rPr>
            </w:pPr>
          </w:p>
          <w:p w14:paraId="4292AC6E" w14:textId="77777777" w:rsidR="002555A0" w:rsidRPr="004420CC" w:rsidRDefault="002555A0" w:rsidP="00616246">
            <w:pPr>
              <w:rPr>
                <w:rFonts w:ascii="Arial" w:hAnsi="Arial" w:cs="Arial"/>
                <w:color w:val="2F5496"/>
              </w:rPr>
            </w:pPr>
          </w:p>
          <w:p w14:paraId="0F2F1AB8" w14:textId="77777777" w:rsidR="000D78BC" w:rsidRPr="004420CC" w:rsidRDefault="000D78BC" w:rsidP="00616246">
            <w:pPr>
              <w:rPr>
                <w:rFonts w:ascii="Arial" w:hAnsi="Arial" w:cs="Arial"/>
                <w:color w:val="2F5496"/>
              </w:rPr>
            </w:pPr>
          </w:p>
          <w:p w14:paraId="66E9C8A6" w14:textId="77777777" w:rsidR="006C4524" w:rsidRPr="004420CC" w:rsidRDefault="006C4524" w:rsidP="00B73723">
            <w:pPr>
              <w:rPr>
                <w:rFonts w:ascii="Arial" w:hAnsi="Arial" w:cs="Arial"/>
                <w:color w:val="2F5496"/>
              </w:rPr>
            </w:pPr>
          </w:p>
        </w:tc>
      </w:tr>
    </w:tbl>
    <w:p w14:paraId="2CFFD7BA" w14:textId="77777777" w:rsidR="00A235CA" w:rsidRPr="004420CC" w:rsidRDefault="00A235CA" w:rsidP="0029365E">
      <w:pPr>
        <w:rPr>
          <w:rFonts w:ascii="Arial" w:hAnsi="Arial" w:cs="Arial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553"/>
        <w:gridCol w:w="3118"/>
        <w:gridCol w:w="1276"/>
        <w:gridCol w:w="2835"/>
      </w:tblGrid>
      <w:tr w:rsidR="00B31451" w:rsidRPr="004420CC" w14:paraId="197F703D" w14:textId="77777777" w:rsidTr="0031582C">
        <w:tc>
          <w:tcPr>
            <w:tcW w:w="2553" w:type="dxa"/>
            <w:shd w:val="clear" w:color="auto" w:fill="D9D9D9" w:themeFill="background1" w:themeFillShade="D9"/>
          </w:tcPr>
          <w:p w14:paraId="7063966F" w14:textId="2F26BA92" w:rsidR="00B31451" w:rsidRPr="004420CC" w:rsidRDefault="00881071" w:rsidP="00C51135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 xml:space="preserve">AO </w:t>
            </w:r>
            <w:r w:rsidR="00B31451" w:rsidRPr="004420CC">
              <w:rPr>
                <w:rFonts w:ascii="Arial" w:hAnsi="Arial" w:cs="Arial"/>
                <w:sz w:val="20"/>
                <w:szCs w:val="20"/>
              </w:rPr>
              <w:t xml:space="preserve">Name </w:t>
            </w:r>
          </w:p>
        </w:tc>
        <w:tc>
          <w:tcPr>
            <w:tcW w:w="3118" w:type="dxa"/>
          </w:tcPr>
          <w:p w14:paraId="378F1151" w14:textId="77777777" w:rsidR="00313899" w:rsidRPr="004420CC" w:rsidRDefault="00313899" w:rsidP="00C51135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6983283" w14:textId="77777777" w:rsidR="00B31451" w:rsidRPr="004420CC" w:rsidRDefault="00B31451" w:rsidP="00C51135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Signature</w:t>
            </w:r>
          </w:p>
        </w:tc>
        <w:tc>
          <w:tcPr>
            <w:tcW w:w="2835" w:type="dxa"/>
          </w:tcPr>
          <w:p w14:paraId="17D67627" w14:textId="77777777" w:rsidR="00B31451" w:rsidRPr="004420CC" w:rsidRDefault="00B31451" w:rsidP="00C51135">
            <w:pPr>
              <w:rPr>
                <w:rFonts w:ascii="Arial" w:hAnsi="Arial" w:cs="Arial"/>
              </w:rPr>
            </w:pPr>
          </w:p>
        </w:tc>
      </w:tr>
      <w:tr w:rsidR="00B31451" w:rsidRPr="004420CC" w14:paraId="2032EE87" w14:textId="77777777" w:rsidTr="0031582C">
        <w:tc>
          <w:tcPr>
            <w:tcW w:w="2553" w:type="dxa"/>
            <w:shd w:val="clear" w:color="auto" w:fill="D9D9D9" w:themeFill="background1" w:themeFillShade="D9"/>
          </w:tcPr>
          <w:p w14:paraId="4901A53B" w14:textId="77777777" w:rsidR="00B31451" w:rsidRPr="004420CC" w:rsidRDefault="00B31451" w:rsidP="00C51135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3118" w:type="dxa"/>
          </w:tcPr>
          <w:p w14:paraId="5F2CB6CD" w14:textId="77777777" w:rsidR="00313899" w:rsidRPr="004420CC" w:rsidRDefault="00313899" w:rsidP="00C51135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516DC5AA" w14:textId="5C0AFED7" w:rsidR="00B31451" w:rsidRPr="004420CC" w:rsidRDefault="00E035B0" w:rsidP="00C51135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2835" w:type="dxa"/>
          </w:tcPr>
          <w:p w14:paraId="7B44F9E0" w14:textId="77777777" w:rsidR="00B31451" w:rsidRPr="004420CC" w:rsidRDefault="00B31451" w:rsidP="00C51135">
            <w:pPr>
              <w:rPr>
                <w:rFonts w:ascii="Arial" w:hAnsi="Arial" w:cs="Arial"/>
              </w:rPr>
            </w:pPr>
          </w:p>
        </w:tc>
      </w:tr>
      <w:tr w:rsidR="00B31451" w:rsidRPr="004420CC" w14:paraId="6A283F2F" w14:textId="77777777" w:rsidTr="0031582C">
        <w:tc>
          <w:tcPr>
            <w:tcW w:w="2553" w:type="dxa"/>
            <w:shd w:val="clear" w:color="auto" w:fill="D9D9D9" w:themeFill="background1" w:themeFillShade="D9"/>
          </w:tcPr>
          <w:p w14:paraId="5CF57719" w14:textId="2C13C112" w:rsidR="00B31451" w:rsidRPr="004420CC" w:rsidRDefault="00E035B0" w:rsidP="00C51135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7229" w:type="dxa"/>
            <w:gridSpan w:val="3"/>
          </w:tcPr>
          <w:p w14:paraId="4FE6F3EA" w14:textId="77777777" w:rsidR="00313899" w:rsidRPr="004420CC" w:rsidRDefault="00313899" w:rsidP="00C51135">
            <w:pPr>
              <w:rPr>
                <w:rFonts w:ascii="Arial" w:hAnsi="Arial" w:cs="Arial"/>
              </w:rPr>
            </w:pPr>
          </w:p>
        </w:tc>
      </w:tr>
    </w:tbl>
    <w:p w14:paraId="3274A81A" w14:textId="77777777" w:rsidR="00B31451" w:rsidRPr="004420CC" w:rsidRDefault="00B31451" w:rsidP="0029365E">
      <w:pPr>
        <w:rPr>
          <w:rFonts w:ascii="Arial" w:hAnsi="Arial" w:cs="Arial"/>
        </w:rPr>
      </w:pPr>
    </w:p>
    <w:p w14:paraId="51ABE8B0" w14:textId="77777777" w:rsidR="00A235CA" w:rsidRPr="004420CC" w:rsidRDefault="00A235CA" w:rsidP="00A626DE">
      <w:pPr>
        <w:pStyle w:val="Header"/>
        <w:tabs>
          <w:tab w:val="clear" w:pos="4153"/>
          <w:tab w:val="clear" w:pos="8306"/>
          <w:tab w:val="left" w:pos="0"/>
          <w:tab w:val="left" w:leader="dot" w:pos="8647"/>
          <w:tab w:val="left" w:pos="9072"/>
          <w:tab w:val="left" w:pos="9498"/>
          <w:tab w:val="left" w:pos="9923"/>
        </w:tabs>
        <w:spacing w:before="40"/>
        <w:jc w:val="both"/>
        <w:outlineLvl w:val="0"/>
        <w:rPr>
          <w:rFonts w:cs="Arial"/>
          <w:b/>
          <w:sz w:val="20"/>
        </w:rPr>
      </w:pPr>
    </w:p>
    <w:p w14:paraId="4D19F34B" w14:textId="77777777" w:rsidR="00EB7314" w:rsidRPr="004420CC" w:rsidRDefault="00EB7314" w:rsidP="00EB7314">
      <w:pPr>
        <w:pBdr>
          <w:top w:val="single" w:sz="24" w:space="0" w:color="auto"/>
        </w:pBdr>
        <w:ind w:leftChars="-1" w:left="-2" w:rightChars="-35" w:right="-84" w:firstLine="1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553"/>
        <w:gridCol w:w="3543"/>
        <w:gridCol w:w="3828"/>
      </w:tblGrid>
      <w:tr w:rsidR="006C4524" w:rsidRPr="004420CC" w14:paraId="42567129" w14:textId="77777777" w:rsidTr="004420CC">
        <w:tc>
          <w:tcPr>
            <w:tcW w:w="9924" w:type="dxa"/>
            <w:gridSpan w:val="3"/>
          </w:tcPr>
          <w:p w14:paraId="2226B765" w14:textId="581A0D57" w:rsidR="006C4524" w:rsidRPr="004420CC" w:rsidRDefault="006C4524" w:rsidP="0061624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420CC">
              <w:rPr>
                <w:rFonts w:ascii="Arial" w:hAnsi="Arial" w:cs="Arial"/>
                <w:b/>
                <w:bCs/>
                <w:color w:val="000000"/>
              </w:rPr>
              <w:t>To be completed by</w:t>
            </w:r>
            <w:r w:rsidR="00230957" w:rsidRPr="004420CC">
              <w:rPr>
                <w:rFonts w:ascii="Arial" w:hAnsi="Arial" w:cs="Arial"/>
                <w:b/>
                <w:bCs/>
                <w:color w:val="000000"/>
              </w:rPr>
              <w:t xml:space="preserve"> a</w:t>
            </w:r>
            <w:r w:rsidRPr="004420C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881071" w:rsidRPr="004420CC">
              <w:rPr>
                <w:rFonts w:ascii="Arial" w:hAnsi="Arial" w:cs="Arial"/>
                <w:b/>
                <w:bCs/>
                <w:color w:val="000000"/>
              </w:rPr>
              <w:t>Senior Feed Officer</w:t>
            </w:r>
          </w:p>
        </w:tc>
      </w:tr>
      <w:tr w:rsidR="0029365E" w:rsidRPr="004420CC" w14:paraId="7170B128" w14:textId="77777777" w:rsidTr="004420CC">
        <w:trPr>
          <w:trHeight w:val="263"/>
        </w:trPr>
        <w:tc>
          <w:tcPr>
            <w:tcW w:w="2553" w:type="dxa"/>
          </w:tcPr>
          <w:p w14:paraId="7C013005" w14:textId="77777777" w:rsidR="0029365E" w:rsidRPr="004420CC" w:rsidRDefault="0029365E" w:rsidP="00616246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b/>
                <w:bCs/>
                <w:color w:val="000000"/>
              </w:rPr>
              <w:lastRenderedPageBreak/>
              <w:t>Escalation</w:t>
            </w:r>
          </w:p>
        </w:tc>
        <w:tc>
          <w:tcPr>
            <w:tcW w:w="3543" w:type="dxa"/>
          </w:tcPr>
          <w:p w14:paraId="549C1A70" w14:textId="2C589AA8" w:rsidR="0029365E" w:rsidRPr="004420CC" w:rsidRDefault="0029365E" w:rsidP="00616246">
            <w:pPr>
              <w:tabs>
                <w:tab w:val="right" w:pos="2789"/>
                <w:tab w:val="right" w:pos="3327"/>
              </w:tabs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color w:val="000000"/>
              </w:rPr>
              <w:t>Supported</w:t>
            </w:r>
            <w:r w:rsidRPr="004420CC">
              <w:rPr>
                <w:rFonts w:ascii="Arial" w:hAnsi="Arial" w:cs="Arial"/>
                <w:sz w:val="22"/>
              </w:rPr>
              <w:tab/>
            </w:r>
            <w:r w:rsidRPr="004420CC">
              <w:rPr>
                <w:rFonts w:ascii="Arial" w:hAnsi="Arial" w:cs="Arial"/>
                <w:sz w:val="22"/>
              </w:rPr>
              <w:tab/>
            </w:r>
            <w:r w:rsidRPr="004420CC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0CC">
              <w:rPr>
                <w:rFonts w:ascii="Arial" w:hAnsi="Arial" w:cs="Arial"/>
                <w:sz w:val="22"/>
              </w:rPr>
              <w:instrText xml:space="preserve"> FORMCHECKBOX </w:instrText>
            </w:r>
            <w:r w:rsidRPr="004420CC">
              <w:rPr>
                <w:rFonts w:ascii="Arial" w:hAnsi="Arial" w:cs="Arial"/>
                <w:sz w:val="22"/>
              </w:rPr>
            </w:r>
            <w:r w:rsidRPr="004420CC">
              <w:rPr>
                <w:rFonts w:ascii="Arial" w:hAnsi="Arial" w:cs="Arial"/>
                <w:sz w:val="22"/>
              </w:rPr>
              <w:fldChar w:fldCharType="separate"/>
            </w:r>
            <w:r w:rsidRPr="004420CC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828" w:type="dxa"/>
          </w:tcPr>
          <w:p w14:paraId="03AF26D0" w14:textId="77777777" w:rsidR="0029365E" w:rsidRPr="004420CC" w:rsidRDefault="0029365E" w:rsidP="00616246">
            <w:pPr>
              <w:tabs>
                <w:tab w:val="right" w:pos="2790"/>
                <w:tab w:val="right" w:pos="3135"/>
              </w:tabs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color w:val="000000"/>
              </w:rPr>
              <w:t>Unsupported</w:t>
            </w:r>
            <w:r w:rsidRPr="004420CC">
              <w:rPr>
                <w:rFonts w:ascii="Arial" w:hAnsi="Arial" w:cs="Arial"/>
                <w:sz w:val="22"/>
              </w:rPr>
              <w:tab/>
            </w:r>
            <w:r w:rsidRPr="004420CC">
              <w:rPr>
                <w:rFonts w:ascii="Arial" w:hAnsi="Arial" w:cs="Arial"/>
                <w:sz w:val="22"/>
              </w:rPr>
              <w:tab/>
            </w:r>
            <w:r w:rsidRPr="004420CC">
              <w:rPr>
                <w:rFonts w:ascii="Arial" w:hAnsi="Arial" w:cs="Arial"/>
                <w:sz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0CC">
              <w:rPr>
                <w:rFonts w:ascii="Arial" w:hAnsi="Arial" w:cs="Arial"/>
                <w:sz w:val="22"/>
              </w:rPr>
              <w:instrText xml:space="preserve"> FORMCHECKBOX </w:instrText>
            </w:r>
            <w:r w:rsidRPr="004420CC">
              <w:rPr>
                <w:rFonts w:ascii="Arial" w:hAnsi="Arial" w:cs="Arial"/>
                <w:sz w:val="22"/>
              </w:rPr>
            </w:r>
            <w:r w:rsidRPr="004420CC">
              <w:rPr>
                <w:rFonts w:ascii="Arial" w:hAnsi="Arial" w:cs="Arial"/>
                <w:sz w:val="22"/>
              </w:rPr>
              <w:fldChar w:fldCharType="separate"/>
            </w:r>
            <w:r w:rsidRPr="004420CC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6C4524" w:rsidRPr="004420CC" w14:paraId="6D6C26BF" w14:textId="77777777" w:rsidTr="004420CC">
        <w:trPr>
          <w:trHeight w:val="2533"/>
        </w:trPr>
        <w:tc>
          <w:tcPr>
            <w:tcW w:w="2553" w:type="dxa"/>
          </w:tcPr>
          <w:p w14:paraId="0B494332" w14:textId="77777777" w:rsidR="006C4524" w:rsidRPr="004420CC" w:rsidRDefault="006C4524" w:rsidP="00616246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b/>
                <w:bCs/>
                <w:sz w:val="22"/>
              </w:rPr>
              <w:t>Rational</w:t>
            </w:r>
            <w:r w:rsidR="006E0E64" w:rsidRPr="004420CC">
              <w:rPr>
                <w:rFonts w:ascii="Arial" w:hAnsi="Arial" w:cs="Arial"/>
                <w:b/>
                <w:bCs/>
                <w:sz w:val="22"/>
              </w:rPr>
              <w:t xml:space="preserve">e </w:t>
            </w:r>
            <w:r w:rsidRPr="004420CC">
              <w:rPr>
                <w:rFonts w:ascii="Arial" w:hAnsi="Arial" w:cs="Arial"/>
                <w:b/>
                <w:bCs/>
                <w:sz w:val="22"/>
              </w:rPr>
              <w:t>for the decision</w:t>
            </w:r>
          </w:p>
        </w:tc>
        <w:tc>
          <w:tcPr>
            <w:tcW w:w="7371" w:type="dxa"/>
            <w:gridSpan w:val="2"/>
          </w:tcPr>
          <w:p w14:paraId="76D6F24F" w14:textId="77777777" w:rsidR="00B73723" w:rsidRPr="004420CC" w:rsidRDefault="00B73723" w:rsidP="00616246">
            <w:pPr>
              <w:rPr>
                <w:rFonts w:ascii="Arial" w:hAnsi="Arial" w:cs="Arial"/>
              </w:rPr>
            </w:pPr>
          </w:p>
          <w:p w14:paraId="2D1455F2" w14:textId="77777777" w:rsidR="00B73723" w:rsidRPr="004420CC" w:rsidRDefault="00B73723" w:rsidP="00616246">
            <w:pPr>
              <w:rPr>
                <w:rFonts w:ascii="Arial" w:hAnsi="Arial" w:cs="Arial"/>
              </w:rPr>
            </w:pPr>
          </w:p>
          <w:p w14:paraId="18D625FD" w14:textId="77777777" w:rsidR="00B73723" w:rsidRPr="004420CC" w:rsidRDefault="00B73723" w:rsidP="00616246">
            <w:pPr>
              <w:rPr>
                <w:rFonts w:ascii="Arial" w:hAnsi="Arial" w:cs="Arial"/>
              </w:rPr>
            </w:pPr>
          </w:p>
          <w:p w14:paraId="40B8C5CB" w14:textId="77777777" w:rsidR="00313899" w:rsidRPr="004420CC" w:rsidRDefault="00313899" w:rsidP="00616246">
            <w:pPr>
              <w:rPr>
                <w:rFonts w:ascii="Arial" w:hAnsi="Arial" w:cs="Arial"/>
              </w:rPr>
            </w:pPr>
          </w:p>
          <w:p w14:paraId="6C0B482F" w14:textId="77777777" w:rsidR="006C4524" w:rsidRPr="004420CC" w:rsidRDefault="006C4524" w:rsidP="00616246">
            <w:pPr>
              <w:rPr>
                <w:rFonts w:ascii="Arial" w:hAnsi="Arial" w:cs="Arial"/>
              </w:rPr>
            </w:pPr>
          </w:p>
          <w:p w14:paraId="7558DEE6" w14:textId="77777777" w:rsidR="00B73723" w:rsidRPr="004420CC" w:rsidRDefault="00B73723" w:rsidP="00616246">
            <w:pPr>
              <w:rPr>
                <w:rFonts w:ascii="Arial" w:hAnsi="Arial" w:cs="Arial"/>
              </w:rPr>
            </w:pPr>
          </w:p>
        </w:tc>
      </w:tr>
      <w:tr w:rsidR="006C4524" w:rsidRPr="004420CC" w14:paraId="097E427C" w14:textId="77777777" w:rsidTr="004420CC">
        <w:tc>
          <w:tcPr>
            <w:tcW w:w="2553" w:type="dxa"/>
          </w:tcPr>
          <w:p w14:paraId="69175DB4" w14:textId="77777777" w:rsidR="006C4524" w:rsidRPr="004420CC" w:rsidRDefault="006C4524" w:rsidP="00616246">
            <w:pPr>
              <w:rPr>
                <w:rFonts w:ascii="Arial" w:hAnsi="Arial" w:cs="Arial"/>
                <w:b/>
                <w:bCs/>
                <w:sz w:val="22"/>
              </w:rPr>
            </w:pPr>
            <w:r w:rsidRPr="004420CC">
              <w:rPr>
                <w:rFonts w:ascii="Arial" w:hAnsi="Arial" w:cs="Arial"/>
                <w:b/>
                <w:bCs/>
                <w:sz w:val="22"/>
              </w:rPr>
              <w:t>Any additional information</w:t>
            </w:r>
          </w:p>
        </w:tc>
        <w:tc>
          <w:tcPr>
            <w:tcW w:w="7371" w:type="dxa"/>
            <w:gridSpan w:val="2"/>
          </w:tcPr>
          <w:p w14:paraId="4072A705" w14:textId="77777777" w:rsidR="006C4524" w:rsidRPr="004420CC" w:rsidRDefault="006C4524" w:rsidP="00616246">
            <w:pPr>
              <w:rPr>
                <w:rFonts w:ascii="Arial" w:hAnsi="Arial" w:cs="Arial"/>
              </w:rPr>
            </w:pPr>
          </w:p>
        </w:tc>
      </w:tr>
    </w:tbl>
    <w:p w14:paraId="2AAFEB62" w14:textId="77777777" w:rsidR="00657176" w:rsidRPr="004420CC" w:rsidRDefault="00657176" w:rsidP="0029365E">
      <w:pPr>
        <w:rPr>
          <w:rFonts w:ascii="Arial" w:hAnsi="Arial" w:cs="Arial"/>
          <w:b/>
          <w:bCs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553"/>
        <w:gridCol w:w="3118"/>
        <w:gridCol w:w="1276"/>
        <w:gridCol w:w="2977"/>
      </w:tblGrid>
      <w:tr w:rsidR="00EB7314" w:rsidRPr="004420CC" w14:paraId="59940875" w14:textId="77777777" w:rsidTr="004420CC">
        <w:trPr>
          <w:trHeight w:val="329"/>
        </w:trPr>
        <w:tc>
          <w:tcPr>
            <w:tcW w:w="2553" w:type="dxa"/>
          </w:tcPr>
          <w:p w14:paraId="6D010418" w14:textId="67020958" w:rsidR="00EB7314" w:rsidRPr="004420CC" w:rsidRDefault="00881071" w:rsidP="00616246">
            <w:pPr>
              <w:rPr>
                <w:rFonts w:ascii="Arial" w:hAnsi="Arial" w:cs="Arial"/>
                <w:sz w:val="20"/>
                <w:szCs w:val="20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SFO</w:t>
            </w:r>
            <w:r w:rsidR="00EB7314" w:rsidRPr="004420CC">
              <w:rPr>
                <w:rFonts w:ascii="Arial" w:hAnsi="Arial" w:cs="Arial"/>
                <w:sz w:val="20"/>
                <w:szCs w:val="20"/>
              </w:rPr>
              <w:t xml:space="preserve"> Name</w:t>
            </w:r>
          </w:p>
        </w:tc>
        <w:tc>
          <w:tcPr>
            <w:tcW w:w="7371" w:type="dxa"/>
            <w:gridSpan w:val="3"/>
          </w:tcPr>
          <w:p w14:paraId="4F610F47" w14:textId="77777777" w:rsidR="00EB7314" w:rsidRPr="004420CC" w:rsidRDefault="00EB7314" w:rsidP="00616246">
            <w:pPr>
              <w:rPr>
                <w:rFonts w:ascii="Arial" w:hAnsi="Arial" w:cs="Arial"/>
              </w:rPr>
            </w:pPr>
          </w:p>
        </w:tc>
      </w:tr>
      <w:tr w:rsidR="0029365E" w:rsidRPr="00700C05" w14:paraId="4ADE782C" w14:textId="77777777" w:rsidTr="004420CC">
        <w:trPr>
          <w:trHeight w:val="474"/>
        </w:trPr>
        <w:tc>
          <w:tcPr>
            <w:tcW w:w="2553" w:type="dxa"/>
          </w:tcPr>
          <w:p w14:paraId="06067DF4" w14:textId="785D970B" w:rsidR="0029365E" w:rsidRPr="004420CC" w:rsidRDefault="00EB7314" w:rsidP="00616246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Signature</w:t>
            </w:r>
            <w:r w:rsidR="0029365E" w:rsidRPr="004420C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</w:tcPr>
          <w:p w14:paraId="421ABD00" w14:textId="77777777" w:rsidR="00313899" w:rsidRPr="004420CC" w:rsidRDefault="00313899" w:rsidP="0061624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6D18E28" w14:textId="73F01214" w:rsidR="0029365E" w:rsidRPr="00700C05" w:rsidRDefault="00EB7314" w:rsidP="00616246">
            <w:pPr>
              <w:rPr>
                <w:rFonts w:ascii="Arial" w:hAnsi="Arial" w:cs="Arial"/>
              </w:rPr>
            </w:pPr>
            <w:r w:rsidRPr="004420CC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2977" w:type="dxa"/>
          </w:tcPr>
          <w:p w14:paraId="00475041" w14:textId="77777777" w:rsidR="0029365E" w:rsidRPr="00700C05" w:rsidRDefault="0029365E" w:rsidP="00616246">
            <w:pPr>
              <w:rPr>
                <w:rFonts w:ascii="Arial" w:hAnsi="Arial" w:cs="Arial"/>
              </w:rPr>
            </w:pPr>
          </w:p>
        </w:tc>
      </w:tr>
    </w:tbl>
    <w:p w14:paraId="4FE84989" w14:textId="77777777" w:rsidR="00895764" w:rsidRPr="00700C05" w:rsidRDefault="00895764" w:rsidP="0029365E">
      <w:pPr>
        <w:rPr>
          <w:rFonts w:ascii="Arial" w:hAnsi="Arial" w:cs="Arial"/>
        </w:rPr>
      </w:pPr>
    </w:p>
    <w:tbl>
      <w:tblPr>
        <w:tblpPr w:leftFromText="181" w:rightFromText="181" w:vertAnchor="text" w:horzAnchor="margin" w:tblpX="-441" w:tblpY="1"/>
        <w:tblOverlap w:val="never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908"/>
      </w:tblGrid>
      <w:tr w:rsidR="00895764" w:rsidRPr="00BE29A8" w14:paraId="1D0694A0" w14:textId="77777777" w:rsidTr="00B73723">
        <w:tc>
          <w:tcPr>
            <w:tcW w:w="9908" w:type="dxa"/>
            <w:vAlign w:val="center"/>
          </w:tcPr>
          <w:p w14:paraId="26BB164F" w14:textId="429C7245" w:rsidR="00895764" w:rsidRPr="008E725F" w:rsidRDefault="00881071" w:rsidP="00B73723">
            <w:pPr>
              <w:pStyle w:val="Header"/>
              <w:tabs>
                <w:tab w:val="clear" w:pos="4153"/>
                <w:tab w:val="clear" w:pos="8306"/>
                <w:tab w:val="right" w:pos="10080"/>
              </w:tabs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Authorised Officer</w:t>
            </w:r>
            <w:r w:rsidR="00895764" w:rsidRPr="008E725F">
              <w:rPr>
                <w:rFonts w:cs="Arial"/>
                <w:b/>
                <w:sz w:val="20"/>
              </w:rPr>
              <w:t xml:space="preserve"> Action:   </w:t>
            </w:r>
          </w:p>
          <w:p w14:paraId="7253AE9C" w14:textId="3E9069E5" w:rsidR="00895764" w:rsidRPr="00506396" w:rsidRDefault="00895764" w:rsidP="00B73723">
            <w:pPr>
              <w:pStyle w:val="Header"/>
              <w:numPr>
                <w:ilvl w:val="0"/>
                <w:numId w:val="13"/>
              </w:numPr>
              <w:tabs>
                <w:tab w:val="clear" w:pos="720"/>
                <w:tab w:val="clear" w:pos="4153"/>
                <w:tab w:val="clear" w:pos="8306"/>
                <w:tab w:val="left" w:pos="360"/>
                <w:tab w:val="left" w:leader="dot" w:pos="8647"/>
                <w:tab w:val="left" w:pos="9072"/>
                <w:tab w:val="left" w:pos="9498"/>
                <w:tab w:val="left" w:pos="9923"/>
              </w:tabs>
              <w:spacing w:before="40"/>
              <w:ind w:left="360"/>
              <w:jc w:val="both"/>
              <w:rPr>
                <w:rFonts w:cs="Arial"/>
                <w:b/>
                <w:bCs/>
                <w:sz w:val="20"/>
              </w:rPr>
            </w:pPr>
            <w:r w:rsidRPr="00506396">
              <w:rPr>
                <w:rFonts w:cs="Arial"/>
                <w:b/>
                <w:bCs/>
                <w:sz w:val="20"/>
              </w:rPr>
              <w:t xml:space="preserve">Verbally inform the </w:t>
            </w:r>
            <w:r w:rsidR="00881071">
              <w:rPr>
                <w:rFonts w:cs="Arial"/>
                <w:b/>
                <w:bCs/>
                <w:sz w:val="20"/>
              </w:rPr>
              <w:t>Senior Feed Officer</w:t>
            </w:r>
            <w:r w:rsidRPr="00506396">
              <w:rPr>
                <w:rFonts w:cs="Arial"/>
                <w:b/>
                <w:bCs/>
                <w:sz w:val="20"/>
              </w:rPr>
              <w:t xml:space="preserve"> you are to request the service of written advice and / or formal notices and discuss the reasons and evidence available.</w:t>
            </w:r>
          </w:p>
          <w:p w14:paraId="0F5E95AE" w14:textId="7C101103" w:rsidR="00895764" w:rsidRPr="00506396" w:rsidRDefault="00895764" w:rsidP="00B73723">
            <w:pPr>
              <w:pStyle w:val="Header"/>
              <w:numPr>
                <w:ilvl w:val="0"/>
                <w:numId w:val="13"/>
              </w:numPr>
              <w:tabs>
                <w:tab w:val="clear" w:pos="720"/>
                <w:tab w:val="clear" w:pos="4153"/>
                <w:tab w:val="clear" w:pos="8306"/>
                <w:tab w:val="left" w:pos="360"/>
                <w:tab w:val="left" w:leader="dot" w:pos="8647"/>
                <w:tab w:val="left" w:pos="9072"/>
                <w:tab w:val="left" w:pos="9498"/>
                <w:tab w:val="left" w:pos="9923"/>
              </w:tabs>
              <w:spacing w:before="40"/>
              <w:ind w:left="360"/>
              <w:rPr>
                <w:rStyle w:val="Hyperlink"/>
                <w:rFonts w:cs="Arial"/>
                <w:b/>
                <w:bCs/>
                <w:color w:val="auto"/>
                <w:sz w:val="20"/>
                <w:u w:val="none"/>
              </w:rPr>
            </w:pPr>
            <w:r w:rsidRPr="00506396">
              <w:rPr>
                <w:rFonts w:cs="Arial"/>
                <w:b/>
                <w:bCs/>
                <w:sz w:val="20"/>
              </w:rPr>
              <w:t xml:space="preserve">Complete </w:t>
            </w:r>
            <w:r w:rsidR="00174871">
              <w:rPr>
                <w:rFonts w:cs="Arial"/>
                <w:b/>
                <w:bCs/>
                <w:sz w:val="20"/>
              </w:rPr>
              <w:t>all relevant</w:t>
            </w:r>
            <w:r w:rsidRPr="00506396">
              <w:rPr>
                <w:rFonts w:cs="Arial"/>
                <w:b/>
                <w:bCs/>
                <w:sz w:val="20"/>
              </w:rPr>
              <w:t xml:space="preserve"> sections and email with copies of (or links to) all </w:t>
            </w:r>
            <w:r w:rsidR="00352069">
              <w:rPr>
                <w:rFonts w:cs="Arial"/>
                <w:b/>
                <w:bCs/>
                <w:sz w:val="20"/>
              </w:rPr>
              <w:t>supporting</w:t>
            </w:r>
            <w:r w:rsidRPr="00506396">
              <w:rPr>
                <w:rFonts w:cs="Arial"/>
                <w:b/>
                <w:bCs/>
                <w:sz w:val="20"/>
              </w:rPr>
              <w:t xml:space="preserve"> documents to the area </w:t>
            </w:r>
            <w:r w:rsidR="00881071">
              <w:rPr>
                <w:rFonts w:cs="Arial"/>
                <w:b/>
                <w:bCs/>
                <w:sz w:val="20"/>
              </w:rPr>
              <w:t>Senior Feed Officer</w:t>
            </w:r>
            <w:r w:rsidRPr="00506396">
              <w:rPr>
                <w:rStyle w:val="Hyperlink"/>
                <w:rFonts w:cs="Arial"/>
                <w:b/>
                <w:bCs/>
                <w:color w:val="auto"/>
                <w:sz w:val="20"/>
                <w:u w:val="none"/>
              </w:rPr>
              <w:t>.</w:t>
            </w:r>
          </w:p>
          <w:p w14:paraId="3AA0E331" w14:textId="4ECED90F" w:rsidR="00895764" w:rsidRPr="00506396" w:rsidRDefault="00895764" w:rsidP="00B73723">
            <w:pPr>
              <w:pStyle w:val="Header"/>
              <w:numPr>
                <w:ilvl w:val="0"/>
                <w:numId w:val="13"/>
              </w:numPr>
              <w:tabs>
                <w:tab w:val="clear" w:pos="720"/>
                <w:tab w:val="clear" w:pos="4153"/>
                <w:tab w:val="clear" w:pos="8306"/>
                <w:tab w:val="left" w:pos="360"/>
                <w:tab w:val="left" w:leader="dot" w:pos="8647"/>
                <w:tab w:val="left" w:pos="9072"/>
                <w:tab w:val="left" w:pos="9498"/>
                <w:tab w:val="left" w:pos="9923"/>
              </w:tabs>
              <w:spacing w:before="40"/>
              <w:ind w:left="360"/>
              <w:rPr>
                <w:rStyle w:val="Hyperlink"/>
                <w:rFonts w:cs="Arial"/>
                <w:b/>
                <w:color w:val="auto"/>
                <w:sz w:val="20"/>
                <w:u w:val="none"/>
              </w:rPr>
            </w:pPr>
            <w:r w:rsidRPr="00506396">
              <w:rPr>
                <w:rStyle w:val="Hyperlink"/>
                <w:b/>
                <w:color w:val="auto"/>
                <w:sz w:val="20"/>
                <w:u w:val="none"/>
              </w:rPr>
              <w:t xml:space="preserve">Once returned by </w:t>
            </w:r>
            <w:r w:rsidR="00506396" w:rsidRPr="00506396">
              <w:rPr>
                <w:rStyle w:val="Hyperlink"/>
                <w:b/>
                <w:color w:val="auto"/>
                <w:sz w:val="20"/>
                <w:u w:val="none"/>
              </w:rPr>
              <w:t xml:space="preserve">the </w:t>
            </w:r>
            <w:r w:rsidR="00881071">
              <w:rPr>
                <w:rStyle w:val="Hyperlink"/>
                <w:b/>
                <w:color w:val="auto"/>
                <w:sz w:val="20"/>
                <w:u w:val="none"/>
              </w:rPr>
              <w:t>Senior Feed Officer</w:t>
            </w:r>
            <w:r w:rsidRPr="00506396">
              <w:rPr>
                <w:rStyle w:val="Hyperlink"/>
                <w:b/>
                <w:color w:val="auto"/>
                <w:sz w:val="20"/>
                <w:u w:val="none"/>
              </w:rPr>
              <w:t xml:space="preserve"> retain a copy of completed form for 6 years and then destroy.</w:t>
            </w:r>
          </w:p>
          <w:p w14:paraId="4938A45E" w14:textId="77777777" w:rsidR="00895764" w:rsidRPr="00BE29A8" w:rsidRDefault="00895764" w:rsidP="00B73723">
            <w:pPr>
              <w:pStyle w:val="Header"/>
              <w:tabs>
                <w:tab w:val="clear" w:pos="4153"/>
                <w:tab w:val="clear" w:pos="8306"/>
                <w:tab w:val="right" w:pos="10080"/>
              </w:tabs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02611FAC" w14:textId="77777777" w:rsidR="00257ED4" w:rsidRPr="00700C05" w:rsidRDefault="00257ED4" w:rsidP="00895764">
      <w:pPr>
        <w:rPr>
          <w:rFonts w:ascii="Arial" w:hAnsi="Arial" w:cs="Arial"/>
          <w:lang w:val="en-US"/>
        </w:rPr>
      </w:pPr>
    </w:p>
    <w:sectPr w:rsidR="00257ED4" w:rsidRPr="00700C05" w:rsidSect="0029365E">
      <w:headerReference w:type="default" r:id="rId13"/>
      <w:footerReference w:type="default" r:id="rId14"/>
      <w:type w:val="continuous"/>
      <w:pgSz w:w="11906" w:h="16838" w:code="9"/>
      <w:pgMar w:top="1440" w:right="1440" w:bottom="1440" w:left="1440" w:header="709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0F71" w14:textId="77777777" w:rsidR="0066119E" w:rsidRDefault="0066119E">
      <w:r>
        <w:separator/>
      </w:r>
    </w:p>
  </w:endnote>
  <w:endnote w:type="continuationSeparator" w:id="0">
    <w:p w14:paraId="5AA99D54" w14:textId="77777777" w:rsidR="0066119E" w:rsidRDefault="00661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51584" w14:textId="1A757367" w:rsidR="006653FA" w:rsidRDefault="006653FA">
    <w:pPr>
      <w:pStyle w:val="Footer"/>
      <w:pBdr>
        <w:top w:val="single" w:sz="18" w:space="1" w:color="auto"/>
      </w:pBdr>
      <w:tabs>
        <w:tab w:val="clear" w:pos="4153"/>
        <w:tab w:val="clear" w:pos="8306"/>
        <w:tab w:val="right" w:pos="10632"/>
      </w:tabs>
    </w:pPr>
    <w:r>
      <w:rPr>
        <w:rFonts w:ascii="Arial" w:hAnsi="Arial" w:cs="Arial"/>
        <w:sz w:val="20"/>
      </w:rPr>
      <w:t>(</w:t>
    </w:r>
    <w:r w:rsidR="00881071">
      <w:rPr>
        <w:rFonts w:ascii="Arial" w:hAnsi="Arial" w:cs="Arial"/>
        <w:sz w:val="20"/>
      </w:rPr>
      <w:t>Version 1.0</w:t>
    </w:r>
    <w:r>
      <w:rPr>
        <w:rFonts w:ascii="Arial" w:hAnsi="Arial" w:cs="Arial"/>
        <w:sz w:val="20"/>
      </w:rPr>
      <w:t xml:space="preserve">)                           </w:t>
    </w:r>
    <w:r w:rsidR="0029365E">
      <w:rPr>
        <w:rFonts w:ascii="Arial" w:hAnsi="Arial" w:cs="Arial"/>
        <w:sz w:val="20"/>
      </w:rPr>
      <w:t xml:space="preserve">                                                                                     </w:t>
    </w:r>
    <w:r>
      <w:rPr>
        <w:rFonts w:ascii="Arial" w:hAnsi="Arial" w:cs="Arial"/>
        <w:sz w:val="20"/>
      </w:rPr>
      <w:t xml:space="preserve">           </w:t>
    </w:r>
    <w:r w:rsidR="0029365E">
      <w:rPr>
        <w:rFonts w:ascii="Arial" w:hAnsi="Arial" w:cs="Arial"/>
        <w:sz w:val="20"/>
      </w:rPr>
      <w:t>E</w:t>
    </w:r>
    <w:r w:rsidR="00881071">
      <w:rPr>
        <w:rFonts w:ascii="Arial" w:hAnsi="Arial" w:cs="Arial"/>
        <w:sz w:val="20"/>
      </w:rPr>
      <w:t>RF</w:t>
    </w:r>
    <w:r w:rsidR="0029365E">
      <w:rPr>
        <w:rFonts w:ascii="Arial" w:hAnsi="Arial" w:cs="Arial"/>
        <w:sz w:val="20"/>
      </w:rPr>
      <w:t xml:space="preserve"> Form</w:t>
    </w:r>
    <w:r>
      <w:rPr>
        <w:rFonts w:ascii="Arial" w:hAnsi="Arial" w:cs="Arial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CA372" w14:textId="77777777" w:rsidR="0066119E" w:rsidRDefault="0066119E">
      <w:r>
        <w:separator/>
      </w:r>
    </w:p>
  </w:footnote>
  <w:footnote w:type="continuationSeparator" w:id="0">
    <w:p w14:paraId="361B4F02" w14:textId="77777777" w:rsidR="0066119E" w:rsidRDefault="00661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A3DA" w14:textId="77777777" w:rsidR="006653FA" w:rsidRPr="00680E65" w:rsidRDefault="006653FA" w:rsidP="00FF60EA">
    <w:pPr>
      <w:pStyle w:val="Header"/>
      <w:jc w:val="center"/>
      <w:rPr>
        <w:b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6FBC"/>
    <w:multiLevelType w:val="hybridMultilevel"/>
    <w:tmpl w:val="1C5EBE9E"/>
    <w:lvl w:ilvl="0" w:tplc="6B806CB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6D9A"/>
    <w:multiLevelType w:val="multilevel"/>
    <w:tmpl w:val="4C8E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E70A6"/>
    <w:multiLevelType w:val="hybridMultilevel"/>
    <w:tmpl w:val="B2E6B2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1635B7"/>
    <w:multiLevelType w:val="multilevel"/>
    <w:tmpl w:val="4C8E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807CA"/>
    <w:multiLevelType w:val="hybridMultilevel"/>
    <w:tmpl w:val="31C249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71F8C"/>
    <w:multiLevelType w:val="hybridMultilevel"/>
    <w:tmpl w:val="33268ECE"/>
    <w:lvl w:ilvl="0" w:tplc="6B806C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B1BE4"/>
    <w:multiLevelType w:val="hybridMultilevel"/>
    <w:tmpl w:val="738AFF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4E4F50"/>
    <w:multiLevelType w:val="hybridMultilevel"/>
    <w:tmpl w:val="1C180E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820FCF"/>
    <w:multiLevelType w:val="hybridMultilevel"/>
    <w:tmpl w:val="62BA00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AE34A4"/>
    <w:multiLevelType w:val="hybridMultilevel"/>
    <w:tmpl w:val="4C8E6C6C"/>
    <w:lvl w:ilvl="0" w:tplc="CE5E9D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634BF"/>
    <w:multiLevelType w:val="hybridMultilevel"/>
    <w:tmpl w:val="6DACFF6A"/>
    <w:lvl w:ilvl="0" w:tplc="0B3091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F6FC4"/>
    <w:multiLevelType w:val="hybridMultilevel"/>
    <w:tmpl w:val="51F47F6A"/>
    <w:lvl w:ilvl="0" w:tplc="16F87E5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43F58"/>
    <w:multiLevelType w:val="hybridMultilevel"/>
    <w:tmpl w:val="BD88B5E2"/>
    <w:lvl w:ilvl="0" w:tplc="515A61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0660360">
    <w:abstractNumId w:val="10"/>
  </w:num>
  <w:num w:numId="2" w16cid:durableId="1298803743">
    <w:abstractNumId w:val="11"/>
  </w:num>
  <w:num w:numId="3" w16cid:durableId="1938783422">
    <w:abstractNumId w:val="9"/>
  </w:num>
  <w:num w:numId="4" w16cid:durableId="2008553774">
    <w:abstractNumId w:val="3"/>
  </w:num>
  <w:num w:numId="5" w16cid:durableId="1780946388">
    <w:abstractNumId w:val="12"/>
  </w:num>
  <w:num w:numId="6" w16cid:durableId="658537048">
    <w:abstractNumId w:val="1"/>
  </w:num>
  <w:num w:numId="7" w16cid:durableId="1587425524">
    <w:abstractNumId w:val="0"/>
  </w:num>
  <w:num w:numId="8" w16cid:durableId="295334620">
    <w:abstractNumId w:val="5"/>
  </w:num>
  <w:num w:numId="9" w16cid:durableId="1537309938">
    <w:abstractNumId w:val="2"/>
  </w:num>
  <w:num w:numId="10" w16cid:durableId="692607903">
    <w:abstractNumId w:val="8"/>
  </w:num>
  <w:num w:numId="11" w16cid:durableId="1595018753">
    <w:abstractNumId w:val="6"/>
  </w:num>
  <w:num w:numId="12" w16cid:durableId="1229925724">
    <w:abstractNumId w:val="4"/>
  </w:num>
  <w:num w:numId="13" w16cid:durableId="7569025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M0MLIwNrMwsTAwNjRV0lEKTi0uzszPAymwqAUAoGiG5SwAAAA="/>
  </w:docVars>
  <w:rsids>
    <w:rsidRoot w:val="00B31451"/>
    <w:rsid w:val="0000745F"/>
    <w:rsid w:val="000107E2"/>
    <w:rsid w:val="00017091"/>
    <w:rsid w:val="00026987"/>
    <w:rsid w:val="00037F5D"/>
    <w:rsid w:val="00044D7D"/>
    <w:rsid w:val="000508A8"/>
    <w:rsid w:val="00051E5C"/>
    <w:rsid w:val="00054BF4"/>
    <w:rsid w:val="00064404"/>
    <w:rsid w:val="000705C7"/>
    <w:rsid w:val="00071EB1"/>
    <w:rsid w:val="00077C7D"/>
    <w:rsid w:val="00083314"/>
    <w:rsid w:val="00095CFE"/>
    <w:rsid w:val="000A0657"/>
    <w:rsid w:val="000C4986"/>
    <w:rsid w:val="000C5882"/>
    <w:rsid w:val="000D33D3"/>
    <w:rsid w:val="000D4C7D"/>
    <w:rsid w:val="000D78BC"/>
    <w:rsid w:val="000F0303"/>
    <w:rsid w:val="000F425A"/>
    <w:rsid w:val="000F4F58"/>
    <w:rsid w:val="001216A6"/>
    <w:rsid w:val="001233DF"/>
    <w:rsid w:val="001258B4"/>
    <w:rsid w:val="00145684"/>
    <w:rsid w:val="00165615"/>
    <w:rsid w:val="00174871"/>
    <w:rsid w:val="00192FEA"/>
    <w:rsid w:val="001A3E73"/>
    <w:rsid w:val="001A5518"/>
    <w:rsid w:val="001A5E39"/>
    <w:rsid w:val="001A6873"/>
    <w:rsid w:val="001A6FD8"/>
    <w:rsid w:val="001B52A8"/>
    <w:rsid w:val="001C40CA"/>
    <w:rsid w:val="001C5B75"/>
    <w:rsid w:val="001D1076"/>
    <w:rsid w:val="001D1DCD"/>
    <w:rsid w:val="001D2585"/>
    <w:rsid w:val="001D269C"/>
    <w:rsid w:val="001E223F"/>
    <w:rsid w:val="002110FA"/>
    <w:rsid w:val="002128F6"/>
    <w:rsid w:val="00217B81"/>
    <w:rsid w:val="00223C24"/>
    <w:rsid w:val="00226420"/>
    <w:rsid w:val="00230957"/>
    <w:rsid w:val="00232C6D"/>
    <w:rsid w:val="00234C3C"/>
    <w:rsid w:val="0023549C"/>
    <w:rsid w:val="00243A81"/>
    <w:rsid w:val="00247BF5"/>
    <w:rsid w:val="0025089B"/>
    <w:rsid w:val="00251002"/>
    <w:rsid w:val="002555A0"/>
    <w:rsid w:val="00257ED4"/>
    <w:rsid w:val="00274C79"/>
    <w:rsid w:val="0029365E"/>
    <w:rsid w:val="002B2072"/>
    <w:rsid w:val="002E67B3"/>
    <w:rsid w:val="002E7BC8"/>
    <w:rsid w:val="002F2BCA"/>
    <w:rsid w:val="002F342D"/>
    <w:rsid w:val="00304E87"/>
    <w:rsid w:val="00313899"/>
    <w:rsid w:val="0031582C"/>
    <w:rsid w:val="0032220E"/>
    <w:rsid w:val="003228AC"/>
    <w:rsid w:val="003232A2"/>
    <w:rsid w:val="003279AC"/>
    <w:rsid w:val="0034076C"/>
    <w:rsid w:val="00352069"/>
    <w:rsid w:val="003554D3"/>
    <w:rsid w:val="00366E0B"/>
    <w:rsid w:val="00382CE2"/>
    <w:rsid w:val="00394F18"/>
    <w:rsid w:val="003954D4"/>
    <w:rsid w:val="0039687E"/>
    <w:rsid w:val="003A0E52"/>
    <w:rsid w:val="003A3916"/>
    <w:rsid w:val="003A4E88"/>
    <w:rsid w:val="003A66D9"/>
    <w:rsid w:val="003A6F5C"/>
    <w:rsid w:val="003B254F"/>
    <w:rsid w:val="003B5CF9"/>
    <w:rsid w:val="003C54BD"/>
    <w:rsid w:val="003D0F52"/>
    <w:rsid w:val="003D6416"/>
    <w:rsid w:val="003D73A4"/>
    <w:rsid w:val="003E3F35"/>
    <w:rsid w:val="003F4536"/>
    <w:rsid w:val="0040298D"/>
    <w:rsid w:val="00410297"/>
    <w:rsid w:val="00413E4A"/>
    <w:rsid w:val="00416C1F"/>
    <w:rsid w:val="0042309B"/>
    <w:rsid w:val="00430C0E"/>
    <w:rsid w:val="00434D30"/>
    <w:rsid w:val="00437B60"/>
    <w:rsid w:val="0044125A"/>
    <w:rsid w:val="004420CC"/>
    <w:rsid w:val="00442A95"/>
    <w:rsid w:val="00445BA9"/>
    <w:rsid w:val="00452D40"/>
    <w:rsid w:val="004561B6"/>
    <w:rsid w:val="00460EE5"/>
    <w:rsid w:val="0048113F"/>
    <w:rsid w:val="0048304F"/>
    <w:rsid w:val="0048534A"/>
    <w:rsid w:val="00487655"/>
    <w:rsid w:val="004A26D5"/>
    <w:rsid w:val="004B66FD"/>
    <w:rsid w:val="004C2AFD"/>
    <w:rsid w:val="004D0D4C"/>
    <w:rsid w:val="004D7372"/>
    <w:rsid w:val="004F10EE"/>
    <w:rsid w:val="004F1F89"/>
    <w:rsid w:val="00500B49"/>
    <w:rsid w:val="00502A4A"/>
    <w:rsid w:val="00506396"/>
    <w:rsid w:val="005239D6"/>
    <w:rsid w:val="0052733E"/>
    <w:rsid w:val="00537701"/>
    <w:rsid w:val="005456B3"/>
    <w:rsid w:val="0054743C"/>
    <w:rsid w:val="00563B33"/>
    <w:rsid w:val="00574113"/>
    <w:rsid w:val="0058508F"/>
    <w:rsid w:val="005B56DF"/>
    <w:rsid w:val="005C3895"/>
    <w:rsid w:val="005F1A67"/>
    <w:rsid w:val="00612442"/>
    <w:rsid w:val="006159D0"/>
    <w:rsid w:val="0062388D"/>
    <w:rsid w:val="00645B55"/>
    <w:rsid w:val="00646C12"/>
    <w:rsid w:val="00652972"/>
    <w:rsid w:val="00656FAD"/>
    <w:rsid w:val="00657176"/>
    <w:rsid w:val="0066119E"/>
    <w:rsid w:val="006653FA"/>
    <w:rsid w:val="00680E65"/>
    <w:rsid w:val="0068158C"/>
    <w:rsid w:val="00683162"/>
    <w:rsid w:val="006B3431"/>
    <w:rsid w:val="006B6C7B"/>
    <w:rsid w:val="006C0614"/>
    <w:rsid w:val="006C4524"/>
    <w:rsid w:val="006C4DFB"/>
    <w:rsid w:val="006D6BD4"/>
    <w:rsid w:val="006E0E64"/>
    <w:rsid w:val="006F5206"/>
    <w:rsid w:val="006F7B2E"/>
    <w:rsid w:val="00700C05"/>
    <w:rsid w:val="00702EEB"/>
    <w:rsid w:val="00711652"/>
    <w:rsid w:val="00712B94"/>
    <w:rsid w:val="00735366"/>
    <w:rsid w:val="0073623B"/>
    <w:rsid w:val="00742EAB"/>
    <w:rsid w:val="00773D92"/>
    <w:rsid w:val="00776F1F"/>
    <w:rsid w:val="00784EDE"/>
    <w:rsid w:val="0078537C"/>
    <w:rsid w:val="007865C3"/>
    <w:rsid w:val="007A2AD5"/>
    <w:rsid w:val="007B1E69"/>
    <w:rsid w:val="007B2905"/>
    <w:rsid w:val="007C0322"/>
    <w:rsid w:val="007C6F53"/>
    <w:rsid w:val="007C7976"/>
    <w:rsid w:val="007D1542"/>
    <w:rsid w:val="007F2CE6"/>
    <w:rsid w:val="007F4413"/>
    <w:rsid w:val="007F4B0C"/>
    <w:rsid w:val="007F6A2A"/>
    <w:rsid w:val="007F7404"/>
    <w:rsid w:val="008101F2"/>
    <w:rsid w:val="0082791D"/>
    <w:rsid w:val="00831F58"/>
    <w:rsid w:val="00841201"/>
    <w:rsid w:val="0086783E"/>
    <w:rsid w:val="0087250E"/>
    <w:rsid w:val="00881071"/>
    <w:rsid w:val="00883954"/>
    <w:rsid w:val="00894D96"/>
    <w:rsid w:val="00895764"/>
    <w:rsid w:val="00897E03"/>
    <w:rsid w:val="008B2A52"/>
    <w:rsid w:val="008B42B0"/>
    <w:rsid w:val="008D63E8"/>
    <w:rsid w:val="008E4035"/>
    <w:rsid w:val="008F1777"/>
    <w:rsid w:val="008F4A05"/>
    <w:rsid w:val="008F6E1C"/>
    <w:rsid w:val="00905046"/>
    <w:rsid w:val="009376F4"/>
    <w:rsid w:val="00943A35"/>
    <w:rsid w:val="0095420C"/>
    <w:rsid w:val="00975033"/>
    <w:rsid w:val="00975AF3"/>
    <w:rsid w:val="00977ED8"/>
    <w:rsid w:val="00985537"/>
    <w:rsid w:val="00985B99"/>
    <w:rsid w:val="009876D5"/>
    <w:rsid w:val="00996742"/>
    <w:rsid w:val="009A347D"/>
    <w:rsid w:val="009A3D35"/>
    <w:rsid w:val="009B1C94"/>
    <w:rsid w:val="009B263F"/>
    <w:rsid w:val="009B3CB7"/>
    <w:rsid w:val="009B504E"/>
    <w:rsid w:val="009C2A6E"/>
    <w:rsid w:val="009C32CC"/>
    <w:rsid w:val="009D2DBD"/>
    <w:rsid w:val="009F27DA"/>
    <w:rsid w:val="009F4C0B"/>
    <w:rsid w:val="009F760F"/>
    <w:rsid w:val="00A13AC0"/>
    <w:rsid w:val="00A235CA"/>
    <w:rsid w:val="00A236EB"/>
    <w:rsid w:val="00A33FF8"/>
    <w:rsid w:val="00A40218"/>
    <w:rsid w:val="00A4697F"/>
    <w:rsid w:val="00A61682"/>
    <w:rsid w:val="00A626DE"/>
    <w:rsid w:val="00A6493E"/>
    <w:rsid w:val="00A657CA"/>
    <w:rsid w:val="00A67243"/>
    <w:rsid w:val="00A8265E"/>
    <w:rsid w:val="00A8573C"/>
    <w:rsid w:val="00A85F99"/>
    <w:rsid w:val="00A95224"/>
    <w:rsid w:val="00A95BE3"/>
    <w:rsid w:val="00A95D8B"/>
    <w:rsid w:val="00AA0AA5"/>
    <w:rsid w:val="00AA11B7"/>
    <w:rsid w:val="00AE2732"/>
    <w:rsid w:val="00B12A84"/>
    <w:rsid w:val="00B141B7"/>
    <w:rsid w:val="00B27701"/>
    <w:rsid w:val="00B308F1"/>
    <w:rsid w:val="00B31451"/>
    <w:rsid w:val="00B332C1"/>
    <w:rsid w:val="00B3341E"/>
    <w:rsid w:val="00B354F0"/>
    <w:rsid w:val="00B4490A"/>
    <w:rsid w:val="00B52D40"/>
    <w:rsid w:val="00B60942"/>
    <w:rsid w:val="00B65A7B"/>
    <w:rsid w:val="00B73723"/>
    <w:rsid w:val="00B84CD0"/>
    <w:rsid w:val="00B945C0"/>
    <w:rsid w:val="00B94C5B"/>
    <w:rsid w:val="00BA4AB8"/>
    <w:rsid w:val="00BA643B"/>
    <w:rsid w:val="00BA75D9"/>
    <w:rsid w:val="00BB078F"/>
    <w:rsid w:val="00BC7C7B"/>
    <w:rsid w:val="00BD6430"/>
    <w:rsid w:val="00BE473D"/>
    <w:rsid w:val="00BF2271"/>
    <w:rsid w:val="00BF342D"/>
    <w:rsid w:val="00BF352E"/>
    <w:rsid w:val="00C0510F"/>
    <w:rsid w:val="00C1247C"/>
    <w:rsid w:val="00C44EA2"/>
    <w:rsid w:val="00C637D2"/>
    <w:rsid w:val="00C710FF"/>
    <w:rsid w:val="00C73499"/>
    <w:rsid w:val="00C7527A"/>
    <w:rsid w:val="00C755F4"/>
    <w:rsid w:val="00C7724A"/>
    <w:rsid w:val="00C92CEB"/>
    <w:rsid w:val="00C94669"/>
    <w:rsid w:val="00C94B74"/>
    <w:rsid w:val="00C95A0A"/>
    <w:rsid w:val="00C96430"/>
    <w:rsid w:val="00CA174A"/>
    <w:rsid w:val="00CA1F6F"/>
    <w:rsid w:val="00CA6D76"/>
    <w:rsid w:val="00CC3A01"/>
    <w:rsid w:val="00CC5AF9"/>
    <w:rsid w:val="00CD2DD3"/>
    <w:rsid w:val="00CF2DA7"/>
    <w:rsid w:val="00CF5667"/>
    <w:rsid w:val="00D00346"/>
    <w:rsid w:val="00D1193E"/>
    <w:rsid w:val="00D11D18"/>
    <w:rsid w:val="00D22F36"/>
    <w:rsid w:val="00D3033D"/>
    <w:rsid w:val="00D31D15"/>
    <w:rsid w:val="00D42BF7"/>
    <w:rsid w:val="00D54779"/>
    <w:rsid w:val="00D61984"/>
    <w:rsid w:val="00D645B5"/>
    <w:rsid w:val="00D73032"/>
    <w:rsid w:val="00D9057E"/>
    <w:rsid w:val="00D94E6F"/>
    <w:rsid w:val="00DA09C5"/>
    <w:rsid w:val="00DB28ED"/>
    <w:rsid w:val="00DD7D3D"/>
    <w:rsid w:val="00DE378B"/>
    <w:rsid w:val="00E035B0"/>
    <w:rsid w:val="00E07852"/>
    <w:rsid w:val="00E1353A"/>
    <w:rsid w:val="00E14F42"/>
    <w:rsid w:val="00E200C2"/>
    <w:rsid w:val="00E20FE1"/>
    <w:rsid w:val="00E25A04"/>
    <w:rsid w:val="00E33F7C"/>
    <w:rsid w:val="00E40175"/>
    <w:rsid w:val="00E427A9"/>
    <w:rsid w:val="00E42F86"/>
    <w:rsid w:val="00E475B2"/>
    <w:rsid w:val="00E556A2"/>
    <w:rsid w:val="00E5793C"/>
    <w:rsid w:val="00E6074E"/>
    <w:rsid w:val="00E70D17"/>
    <w:rsid w:val="00E76361"/>
    <w:rsid w:val="00E80930"/>
    <w:rsid w:val="00E91493"/>
    <w:rsid w:val="00E928A9"/>
    <w:rsid w:val="00E92F00"/>
    <w:rsid w:val="00E95AF3"/>
    <w:rsid w:val="00EA1602"/>
    <w:rsid w:val="00EA1C33"/>
    <w:rsid w:val="00EA264A"/>
    <w:rsid w:val="00EB0181"/>
    <w:rsid w:val="00EB1F92"/>
    <w:rsid w:val="00EB7314"/>
    <w:rsid w:val="00ED57B4"/>
    <w:rsid w:val="00EE6D70"/>
    <w:rsid w:val="00EF133A"/>
    <w:rsid w:val="00EF33F2"/>
    <w:rsid w:val="00F03892"/>
    <w:rsid w:val="00F16C95"/>
    <w:rsid w:val="00F23917"/>
    <w:rsid w:val="00F30445"/>
    <w:rsid w:val="00F32EDC"/>
    <w:rsid w:val="00F3607F"/>
    <w:rsid w:val="00F37D62"/>
    <w:rsid w:val="00F436B4"/>
    <w:rsid w:val="00F50EBD"/>
    <w:rsid w:val="00F51CB1"/>
    <w:rsid w:val="00F52AAA"/>
    <w:rsid w:val="00F92D85"/>
    <w:rsid w:val="00FC376C"/>
    <w:rsid w:val="00FC3BA2"/>
    <w:rsid w:val="00FC3E13"/>
    <w:rsid w:val="00FD1D86"/>
    <w:rsid w:val="00FF18DC"/>
    <w:rsid w:val="00FF5811"/>
    <w:rsid w:val="00FF5D6B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AD582"/>
  <w15:chartTrackingRefBased/>
  <w15:docId w15:val="{0AFA26B7-B41E-4016-BBE0-B2592034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pPr>
      <w:keepNext/>
      <w:spacing w:before="120"/>
      <w:jc w:val="right"/>
      <w:outlineLvl w:val="2"/>
    </w:pPr>
    <w:rPr>
      <w:rFonts w:ascii="Verdana" w:hAnsi="Verdana"/>
      <w:b/>
      <w:sz w:val="40"/>
      <w:szCs w:val="20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rFonts w:ascii="Arial" w:hAnsi="Arial" w:cs="Arial"/>
      <w:bCs/>
      <w:sz w:val="20"/>
      <w:szCs w:val="20"/>
    </w:rPr>
  </w:style>
  <w:style w:type="character" w:styleId="Hyperlink">
    <w:name w:val="Hyperlink"/>
    <w:rsid w:val="00680E6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5B55"/>
    <w:pPr>
      <w:ind w:left="720"/>
    </w:pPr>
  </w:style>
  <w:style w:type="character" w:styleId="UnresolvedMention">
    <w:name w:val="Unresolved Mention"/>
    <w:uiPriority w:val="99"/>
    <w:semiHidden/>
    <w:unhideWhenUsed/>
    <w:rsid w:val="00E6074E"/>
    <w:rPr>
      <w:color w:val="808080"/>
      <w:shd w:val="clear" w:color="auto" w:fill="E6E6E6"/>
    </w:rPr>
  </w:style>
  <w:style w:type="character" w:styleId="CommentReference">
    <w:name w:val="annotation reference"/>
    <w:rsid w:val="00E078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52"/>
    <w:rPr>
      <w:sz w:val="20"/>
      <w:szCs w:val="20"/>
    </w:rPr>
  </w:style>
  <w:style w:type="character" w:customStyle="1" w:styleId="CommentTextChar">
    <w:name w:val="Comment Text Char"/>
    <w:link w:val="CommentText"/>
    <w:rsid w:val="00E0785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52"/>
    <w:rPr>
      <w:b/>
      <w:bCs/>
    </w:rPr>
  </w:style>
  <w:style w:type="character" w:customStyle="1" w:styleId="CommentSubjectChar">
    <w:name w:val="Comment Subject Char"/>
    <w:link w:val="CommentSubject"/>
    <w:rsid w:val="00E07852"/>
    <w:rPr>
      <w:b/>
      <w:bCs/>
      <w:lang w:eastAsia="en-US"/>
    </w:rPr>
  </w:style>
  <w:style w:type="table" w:styleId="TableGrid">
    <w:name w:val="Table Grid"/>
    <w:basedOn w:val="TableNormal"/>
    <w:uiPriority w:val="39"/>
    <w:rsid w:val="001A3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C5882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776F1F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customXml" Target="/customXml/item7.xml" Id="R45b18f3487a24ee8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446129\OneDrive%20-%20SCOTS%20Connect\Supervisory\SMOC%20and%20Portfolio%20Lead\Chapter%207%20-%20Enforcement\Chapter%207%20-%20Annex%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7.xml.rels>&#65279;<?xml version="1.0" encoding="utf-8"?><Relationships xmlns="http://schemas.openxmlformats.org/package/2006/relationships"><Relationship Type="http://schemas.openxmlformats.org/officeDocument/2006/relationships/customXmlProps" Target="/customXml/itemProps7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pter xmlns="7e164c30-8918-4e65-b934-b04bbf228364">Chapter 7</Chapter>
    <Class xmlns="7e164c30-8918-4e65-b934-b04bbf228364">Annex</Class>
    <Order0 xmlns="7e164c30-8918-4e65-b934-b04bbf228364">07.17</Order0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6D5D590EE044EB6355DA1B41FF1C0" ma:contentTypeVersion="9" ma:contentTypeDescription="Create a new document." ma:contentTypeScope="" ma:versionID="8f966f60e1404b34c885993563d69002">
  <xsd:schema xmlns:xsd="http://www.w3.org/2001/XMLSchema" xmlns:xs="http://www.w3.org/2001/XMLSchema" xmlns:p="http://schemas.microsoft.com/office/2006/metadata/properties" xmlns:ns2="7e164c30-8918-4e65-b934-b04bbf228364" xmlns:ns3="7d8de185-7778-443a-bb1c-e5aa1ca5728b" targetNamespace="http://schemas.microsoft.com/office/2006/metadata/properties" ma:root="true" ma:fieldsID="ac08f781d165fcc81312c62147dd18f3" ns2:_="" ns3:_="">
    <xsd:import namespace="7e164c30-8918-4e65-b934-b04bbf228364"/>
    <xsd:import namespace="7d8de185-7778-443a-bb1c-e5aa1ca5728b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MediaServiceMetadata" minOccurs="0"/>
                <xsd:element ref="ns2:MediaServiceFastMetadata" minOccurs="0"/>
                <xsd:element ref="ns2:Class" minOccurs="0"/>
                <xsd:element ref="ns2:MediaServiceAutoKeyPoints" minOccurs="0"/>
                <xsd:element ref="ns2:MediaServiceKeyPoints" minOccurs="0"/>
                <xsd:element ref="ns2:Chapte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64c30-8918-4e65-b934-b04bbf228364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description="Order of document display" ma:format="Dropdown" ma:internalName="Order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Class" ma:index="11" nillable="true" ma:displayName="Site category" ma:description="Classification for sorting" ma:format="Dropdown" ma:internalName="Class">
      <xsd:simpleType>
        <xsd:restriction base="dms:Choice">
          <xsd:enumeration value="Annex"/>
          <xsd:enumeration value="Condition card - Red"/>
          <xsd:enumeration value="Condition card - White"/>
          <xsd:enumeration value="Form"/>
          <xsd:enumeration value="Poster"/>
          <xsd:enumeration value="Choice 6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hapter" ma:index="14" nillable="true" ma:displayName="Chapter" ma:format="Dropdown" ma:internalName="Chapt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e185-7778-443a-bb1c-e5aa1ca5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7.xml><?xml version="1.0" encoding="utf-8"?>
<metadata xmlns="http://www.objective.com/ecm/document/metadata/53D26341A57B383EE0540010E0463CCA" version="1.0.0">
  <systemFields>
    <field name="Objective-Id">
      <value order="0">A55566273</value>
    </field>
    <field name="Objective-Title">
      <value order="0">Feed Delivery - Feed Manual - Annex 4.10 - LA Enforcement Referral Form (ERF)</value>
    </field>
    <field name="Objective-Description">
      <value order="0"/>
    </field>
    <field name="Objective-CreationStamp">
      <value order="0">2026-02-24T12:02:57Z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2026-02-26T14:35:05Z</value>
    </field>
    <field name="Objective-Owner">
      <value order="0">McRae, Mhairi MA (U737910)</value>
    </field>
    <field name="Objective-Path">
      <value order="0">Objective Global Folder:Food Standards Scotland File Plan:Agriculture, Environment and Natural Resources:Animal Health:Advice and Policy: Animal Health (Food Standards Scotland):Feed Delivery Team: Operational Procedures: 2024-2029</value>
    </field>
    <field name="Objective-Parent">
      <value order="0">Feed Delivery Team: Operational Procedures: 2024-2029</value>
    </field>
    <field name="Objective-State">
      <value order="0">Being Drafted</value>
    </field>
    <field name="Objective-VersionId">
      <value order="0">vA84297255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BUSPROC/10987</value>
    </field>
    <field name="Objective-Classification">
      <value order="0">OFFICIAL-SENSITIVE</value>
    </field>
    <field name="Objective-Caveats">
      <value order="0">Caveat for access to Food Standards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Props1.xml><?xml version="1.0" encoding="utf-8"?>
<ds:datastoreItem xmlns:ds="http://schemas.openxmlformats.org/officeDocument/2006/customXml" ds:itemID="{8D8907FB-1A1C-4286-A3CC-B6D73AF89B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D64EA0-B8C3-418E-B346-1FFEB00EA05D}">
  <ds:schemaRefs>
    <ds:schemaRef ds:uri="http://schemas.microsoft.com/office/2006/metadata/properties"/>
    <ds:schemaRef ds:uri="http://schemas.microsoft.com/office/infopath/2007/PartnerControls"/>
    <ds:schemaRef ds:uri="7e164c30-8918-4e65-b934-b04bbf228364"/>
  </ds:schemaRefs>
</ds:datastoreItem>
</file>

<file path=customXml/itemProps3.xml><?xml version="1.0" encoding="utf-8"?>
<ds:datastoreItem xmlns:ds="http://schemas.openxmlformats.org/officeDocument/2006/customXml" ds:itemID="{FAA735E3-129F-4657-999C-31C0A61A5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164c30-8918-4e65-b934-b04bbf228364"/>
    <ds:schemaRef ds:uri="7d8de185-7778-443a-bb1c-e5aa1ca5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4B6C1F-5F5D-46AA-8D38-245EEF15A5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CC8DE2-8186-4F81-B5B0-47A7FB456535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Chapter 7 - Annex 16</Template>
  <TotalTime>0</TotalTime>
  <Pages>2</Pages>
  <Words>251</Words>
  <Characters>1441</Characters>
  <Application>Microsoft Office Word</Application>
  <DocSecurity>0</DocSecurity>
  <Lines>131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ENF 11-24 (E)</vt:lpstr>
    </vt:vector>
  </TitlesOfParts>
  <Company>MHS</Company>
  <LinksUpToDate>false</LinksUpToDate>
  <CharactersWithSpaces>1622</CharactersWithSpaces>
  <SharedDoc>false</SharedDoc>
  <HLinks>
    <vt:vector size="6" baseType="variant">
      <vt:variant>
        <vt:i4>6815775</vt:i4>
      </vt:variant>
      <vt:variant>
        <vt:i4>65</vt:i4>
      </vt:variant>
      <vt:variant>
        <vt:i4>0</vt:i4>
      </vt:variant>
      <vt:variant>
        <vt:i4>5</vt:i4>
      </vt:variant>
      <vt:variant>
        <vt:lpwstr>mailto:CSUYorkTransactions@food.gov.uk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 11-24 (E)</dc:title>
  <dc:subject/>
  <dc:creator>u446129</dc:creator>
  <cp:keywords/>
  <cp:lastModifiedBy>Mhairi McRae</cp:lastModifiedBy>
  <cp:revision>2</cp:revision>
  <cp:lastPrinted>2022-04-05T07:18:00Z</cp:lastPrinted>
  <dcterms:created xsi:type="dcterms:W3CDTF">2026-02-24T12:02:00Z</dcterms:created>
  <dcterms:modified xsi:type="dcterms:W3CDTF">2026-02-24T12:02:00Z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TaxCatchAll">
    <vt:lpwstr/>
  </op:property>
  <op:property fmtid="{D5CDD505-2E9C-101B-9397-08002B2CF9AE}" pid="3" name="PublishingExpirationDate">
    <vt:lpwstr/>
  </op:property>
  <op:property fmtid="{D5CDD505-2E9C-101B-9397-08002B2CF9AE}" pid="4" name="PublishingStartDate">
    <vt:lpwstr/>
  </op:property>
  <op:property fmtid="{D5CDD505-2E9C-101B-9397-08002B2CF9AE}" pid="5" name="b251e0e218c64de1a97fdcb3481cfd0c">
    <vt:lpwstr/>
  </op:property>
  <op:property fmtid="{D5CDD505-2E9C-101B-9397-08002B2CF9AE}" pid="6" name="Digital Workplace Keywords">
    <vt:lpwstr/>
  </op:property>
  <op:property fmtid="{D5CDD505-2E9C-101B-9397-08002B2CF9AE}" pid="7" name="ContentTypeId">
    <vt:lpwstr>0x010100EEE6D5D590EE044EB6355DA1B41FF1C0</vt:lpwstr>
  </op:property>
  <op:property fmtid="{D5CDD505-2E9C-101B-9397-08002B2CF9AE}" pid="8" name="MediaServiceImageTags">
    <vt:lpwstr/>
  </op:property>
  <op:property fmtid="{D5CDD505-2E9C-101B-9397-08002B2CF9AE}" pid="9" name="Customer-Id">
    <vt:lpwstr>53D26341A57B383EE0540010E0463CCA</vt:lpwstr>
  </op:property>
  <op:property fmtid="{D5CDD505-2E9C-101B-9397-08002B2CF9AE}" pid="10" name="Objective-Id">
    <vt:lpwstr>A55566273</vt:lpwstr>
  </op:property>
  <op:property fmtid="{D5CDD505-2E9C-101B-9397-08002B2CF9AE}" pid="11" name="Objective-Title">
    <vt:lpwstr>Feed Delivery - Feed Manual - Annex 4.10 - LA Enforcement Referral Form (ERF)</vt:lpwstr>
  </op:property>
  <op:property fmtid="{D5CDD505-2E9C-101B-9397-08002B2CF9AE}" pid="12" name="Objective-Description">
    <vt:lpwstr/>
  </op:property>
  <op:property fmtid="{D5CDD505-2E9C-101B-9397-08002B2CF9AE}" pid="13" name="Objective-CreationStamp">
    <vt:filetime>2026-02-24T12:02:57Z</vt:filetime>
  </op:property>
  <op:property fmtid="{D5CDD505-2E9C-101B-9397-08002B2CF9AE}" pid="14" name="Objective-IsApproved">
    <vt:bool>false</vt:bool>
  </op:property>
  <op:property fmtid="{D5CDD505-2E9C-101B-9397-08002B2CF9AE}" pid="15" name="Objective-IsPublished">
    <vt:bool>false</vt:bool>
  </op:property>
  <op:property fmtid="{D5CDD505-2E9C-101B-9397-08002B2CF9AE}" pid="16" name="Objective-DatePublished">
    <vt:lpwstr/>
  </op:property>
  <op:property fmtid="{D5CDD505-2E9C-101B-9397-08002B2CF9AE}" pid="17" name="Objective-ModificationStamp">
    <vt:filetime>2026-02-26T14:35:05Z</vt:filetime>
  </op:property>
  <op:property fmtid="{D5CDD505-2E9C-101B-9397-08002B2CF9AE}" pid="18" name="Objective-Owner">
    <vt:lpwstr>McRae, Mhairi MA (U737910)</vt:lpwstr>
  </op:property>
  <op:property fmtid="{D5CDD505-2E9C-101B-9397-08002B2CF9AE}" pid="19" name="Objective-Path">
    <vt:lpwstr>Objective Global Folder:Food Standards Scotland File Plan:Agriculture, Environment and Natural Resources:Animal Health:Advice and Policy: Animal Health (Food Standards Scotland):Feed Delivery Team: Operational Procedures: 2024-2029</vt:lpwstr>
  </op:property>
  <op:property fmtid="{D5CDD505-2E9C-101B-9397-08002B2CF9AE}" pid="20" name="Objective-Parent">
    <vt:lpwstr>Feed Delivery Team: Operational Procedures: 2024-2029</vt:lpwstr>
  </op:property>
  <op:property fmtid="{D5CDD505-2E9C-101B-9397-08002B2CF9AE}" pid="21" name="Objective-State">
    <vt:lpwstr>Being Drafted</vt:lpwstr>
  </op:property>
  <op:property fmtid="{D5CDD505-2E9C-101B-9397-08002B2CF9AE}" pid="22" name="Objective-VersionId">
    <vt:lpwstr>vA84297255</vt:lpwstr>
  </op:property>
  <op:property fmtid="{D5CDD505-2E9C-101B-9397-08002B2CF9AE}" pid="23" name="Objective-Version">
    <vt:lpwstr>0.2</vt:lpwstr>
  </op:property>
  <op:property fmtid="{D5CDD505-2E9C-101B-9397-08002B2CF9AE}" pid="24" name="Objective-VersionNumber">
    <vt:r8>2</vt:r8>
  </op:property>
  <op:property fmtid="{D5CDD505-2E9C-101B-9397-08002B2CF9AE}" pid="25" name="Objective-VersionComment">
    <vt:lpwstr/>
  </op:property>
  <op:property fmtid="{D5CDD505-2E9C-101B-9397-08002B2CF9AE}" pid="26" name="Objective-FileNumber">
    <vt:lpwstr>BUSPROC/10987</vt:lpwstr>
  </op:property>
  <op:property fmtid="{D5CDD505-2E9C-101B-9397-08002B2CF9AE}" pid="27" name="Objective-Classification">
    <vt:lpwstr>OFFICIAL-SENSITIVE</vt:lpwstr>
  </op:property>
  <op:property fmtid="{D5CDD505-2E9C-101B-9397-08002B2CF9AE}" pid="28" name="Objective-Caveats">
    <vt:lpwstr>Caveat for access to Food Standards Scotland</vt:lpwstr>
  </op:property>
  <op:property fmtid="{D5CDD505-2E9C-101B-9397-08002B2CF9AE}" pid="29" name="Objective-Date of Original">
    <vt:lpwstr/>
  </op:property>
  <op:property fmtid="{D5CDD505-2E9C-101B-9397-08002B2CF9AE}" pid="30" name="Objective-Date Received">
    <vt:lpwstr/>
  </op:property>
  <op:property fmtid="{D5CDD505-2E9C-101B-9397-08002B2CF9AE}" pid="31" name="Objective-SG Web Publication - Category">
    <vt:lpwstr/>
  </op:property>
  <op:property fmtid="{D5CDD505-2E9C-101B-9397-08002B2CF9AE}" pid="32" name="Objective-SG Web Publication - Category 2 Classification">
    <vt:lpwstr/>
  </op:property>
  <op:property fmtid="{D5CDD505-2E9C-101B-9397-08002B2CF9AE}" pid="33" name="Objective-Connect Creator">
    <vt:lpwstr/>
  </op:property>
  <op:property fmtid="{D5CDD505-2E9C-101B-9397-08002B2CF9AE}" pid="34" name="Objective-Required Redaction">
    <vt:lpwstr/>
  </op:property>
  <op:property fmtid="{D5CDD505-2E9C-101B-9397-08002B2CF9AE}" pid="35" name="Objective-Shared By">
    <vt:lpwstr/>
  </op:property>
  <op:property fmtid="{D5CDD505-2E9C-101B-9397-08002B2CF9AE}" pid="36" name="Objective-Access Conditions">
    <vt:lpwstr/>
  </op:property>
  <op:property fmtid="{D5CDD505-2E9C-101B-9397-08002B2CF9AE}" pid="37" name="Objective-Access Status">
    <vt:lpwstr/>
  </op:property>
  <op:property fmtid="{D5CDD505-2E9C-101B-9397-08002B2CF9AE}" pid="38" name="Objective-Date Open From">
    <vt:lpwstr/>
  </op:property>
</op:Properties>
</file>